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B9AC2" w14:textId="5BF1084D" w:rsidR="00E17FC8" w:rsidRDefault="00E17FC8">
      <w:pPr>
        <w:rPr>
          <w:sz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79"/>
      </w:tblGrid>
      <w:tr w:rsidR="00E17FC8" w14:paraId="188D03A7" w14:textId="77777777">
        <w:trPr>
          <w:trHeight w:hRule="exact" w:val="4820"/>
        </w:trPr>
        <w:tc>
          <w:tcPr>
            <w:tcW w:w="9979" w:type="dxa"/>
            <w:tcBorders>
              <w:top w:val="nil"/>
              <w:left w:val="nil"/>
              <w:bottom w:val="nil"/>
              <w:right w:val="nil"/>
            </w:tcBorders>
          </w:tcPr>
          <w:p w14:paraId="4CACB448" w14:textId="77777777" w:rsidR="00E17FC8" w:rsidRDefault="00E17FC8"/>
        </w:tc>
      </w:tr>
    </w:tbl>
    <w:p w14:paraId="74D1DACE" w14:textId="77777777" w:rsidR="00E17FC8" w:rsidRPr="006572E1" w:rsidRDefault="00E17FC8">
      <w:pPr>
        <w:rPr>
          <w:sz w:val="2"/>
        </w:rPr>
        <w:sectPr w:rsidR="00E17FC8" w:rsidRPr="006572E1">
          <w:footerReference w:type="default" r:id="rId8"/>
          <w:footerReference w:type="first" r:id="rId9"/>
          <w:pgSz w:w="11906" w:h="16838" w:code="9"/>
          <w:pgMar w:top="454" w:right="680" w:bottom="1588" w:left="1361" w:header="284" w:footer="454" w:gutter="0"/>
          <w:cols w:space="720"/>
          <w:titlePg/>
        </w:sectPr>
      </w:pPr>
    </w:p>
    <w:p w14:paraId="31C4196E" w14:textId="77777777" w:rsidR="00E17FC8" w:rsidRDefault="00E17FC8"/>
    <w:p w14:paraId="4B106FE5" w14:textId="77777777" w:rsidR="00E926D7" w:rsidRDefault="00E926D7"/>
    <w:p w14:paraId="50A1835A" w14:textId="77A1F6F2" w:rsidR="00E17FC8" w:rsidRDefault="00E17FC8">
      <w:bookmarkStart w:id="0" w:name="Anfang"/>
      <w:bookmarkEnd w:id="0"/>
      <w:r>
        <w:t xml:space="preserve">Erkrankung </w:t>
      </w:r>
      <w:sdt>
        <w:sdtPr>
          <w:id w:val="-382563015"/>
          <w:placeholder>
            <w:docPart w:val="4309CF80CDEF4DF68AE8CD163C11F847"/>
          </w:placeholder>
        </w:sdtPr>
        <w:sdtContent>
          <w:sdt>
            <w:sdtPr>
              <w:id w:val="1991208709"/>
              <w:placeholder>
                <w:docPart w:val="22D53577F3F94E0B840E5B4B5233FBA8"/>
              </w:placeholder>
            </w:sdtPr>
            <w:sdtContent>
              <w:sdt>
                <w:sdtPr>
                  <w:rPr>
                    <w:szCs w:val="22"/>
                  </w:rPr>
                  <w:alias w:val="Name"/>
                  <w:tag w:val=""/>
                  <w:id w:val="2079475969"/>
                  <w:placeholder>
                    <w:docPart w:val="9E7ABF9E3479452DAA9477CC36B2B89A"/>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48696B">
                    <w:rPr>
                      <w:rStyle w:val="Platzhaltertext"/>
                      <w:rFonts w:cs="Arial"/>
                    </w:rPr>
                    <w:t>[</w:t>
                  </w:r>
                  <w:r w:rsidR="0048696B">
                    <w:rPr>
                      <w:rStyle w:val="Platzhaltertext"/>
                    </w:rPr>
                    <w:t>…</w:t>
                  </w:r>
                  <w:r w:rsidR="0048696B">
                    <w:rPr>
                      <w:rStyle w:val="Platzhaltertext"/>
                      <w:rFonts w:cs="Arial"/>
                    </w:rPr>
                    <w:t>]</w:t>
                  </w:r>
                </w:sdtContent>
              </w:sdt>
            </w:sdtContent>
          </w:sdt>
        </w:sdtContent>
      </w:sdt>
      <w:r>
        <w:fldChar w:fldCharType="begin">
          <w:ffData>
            <w:name w:val="Text4"/>
            <w:enabled/>
            <w:calcOnExit w:val="0"/>
            <w:textInput/>
          </w:ffData>
        </w:fldChar>
      </w:r>
      <w:r>
        <w:instrText xml:space="preserve"> FORMTEXT </w:instrText>
      </w:r>
      <w:r>
        <w:fldChar w:fldCharType="separate"/>
      </w:r>
      <w:r>
        <w:fldChar w:fldCharType="end"/>
      </w:r>
      <w:r>
        <w:t xml:space="preserve">, geb. </w:t>
      </w:r>
      <w:sdt>
        <w:sdtPr>
          <w:id w:val="682401457"/>
          <w:placeholder>
            <w:docPart w:val="31EF493679BE44F6B4214205A9025EA6"/>
          </w:placeholder>
          <w:showingPlcHdr/>
          <w:date>
            <w:dateFormat w:val="dd.MM.yyyy"/>
            <w:lid w:val="de-DE"/>
            <w:storeMappedDataAs w:val="dateTime"/>
            <w:calendar w:val="gregorian"/>
          </w:date>
        </w:sdtPr>
        <w:sdtContent>
          <w:r w:rsidR="00942AF7" w:rsidRPr="00952F12">
            <w:rPr>
              <w:rStyle w:val="FormatvorlagePlatzhaltertextRot1"/>
              <w:vanish/>
            </w:rPr>
            <w:t>[…]</w:t>
          </w:r>
        </w:sdtContent>
      </w:sdt>
    </w:p>
    <w:p w14:paraId="5F38E165" w14:textId="76B571AA" w:rsidR="00887EB0" w:rsidRDefault="00887EB0" w:rsidP="00887EB0">
      <w:pPr>
        <w:tabs>
          <w:tab w:val="left" w:pos="5670"/>
          <w:tab w:val="left" w:pos="7371"/>
        </w:tabs>
      </w:pPr>
      <w:r>
        <w:t xml:space="preserve">- Anschrift: </w:t>
      </w:r>
      <w:sdt>
        <w:sdtPr>
          <w:id w:val="1785376410"/>
          <w:placeholder>
            <w:docPart w:val="5CA40DA37F3B4F61A52F3B96642F794B"/>
          </w:placeholder>
          <w:showingPlcHdr/>
        </w:sdtPr>
        <w:sdtContent>
          <w:r w:rsidR="00942AF7" w:rsidRPr="00952F12">
            <w:rPr>
              <w:rStyle w:val="FormatvorlagePlatzhaltertextRot1"/>
              <w:vanish/>
            </w:rPr>
            <w:t>[…]</w:t>
          </w:r>
        </w:sdtContent>
      </w:sdt>
      <w:r w:rsidR="00942AF7">
        <w:t xml:space="preserve">, Tel.: </w:t>
      </w:r>
      <w:bookmarkStart w:id="1" w:name="_Hlk101370923"/>
      <w:sdt>
        <w:sdtPr>
          <w:id w:val="-185365868"/>
          <w:placeholder>
            <w:docPart w:val="B895C937211F4E1BBD52001E4366A28D"/>
          </w:placeholder>
          <w:showingPlcHdr/>
        </w:sdtPr>
        <w:sdtContent>
          <w:r w:rsidR="00942AF7" w:rsidRPr="00952F12">
            <w:rPr>
              <w:rStyle w:val="FormatvorlagePlatzhaltertextRot1"/>
              <w:vanish/>
            </w:rPr>
            <w:t>[…]</w:t>
          </w:r>
        </w:sdtContent>
      </w:sdt>
      <w:bookmarkEnd w:id="1"/>
    </w:p>
    <w:p w14:paraId="242BC765" w14:textId="77777777" w:rsidR="00E17FC8" w:rsidRDefault="00E17FC8">
      <w:pPr>
        <w:tabs>
          <w:tab w:val="left" w:pos="5670"/>
          <w:tab w:val="left" w:pos="7371"/>
        </w:tabs>
      </w:pPr>
    </w:p>
    <w:p w14:paraId="3E8D3027" w14:textId="77777777" w:rsidR="00887EB0" w:rsidRDefault="00887EB0">
      <w:pPr>
        <w:tabs>
          <w:tab w:val="left" w:pos="5670"/>
          <w:tab w:val="left" w:pos="7371"/>
        </w:tabs>
      </w:pPr>
    </w:p>
    <w:p w14:paraId="497D266D" w14:textId="4C3A3968" w:rsidR="00E17FC8" w:rsidRDefault="00000000">
      <w:sdt>
        <w:sdtPr>
          <w:id w:val="1573230188"/>
          <w:placeholder>
            <w:docPart w:val="BCFB3DFD749D42208492DA87E9D74819"/>
          </w:placeholder>
          <w:showingPlcHdr/>
        </w:sdtPr>
        <w:sdtContent>
          <w:r w:rsidR="00693B19" w:rsidRPr="00952F12">
            <w:rPr>
              <w:rStyle w:val="FormatvorlagePlatzhaltertextRot1"/>
              <w:vanish/>
            </w:rPr>
            <w:t>Anrede</w:t>
          </w:r>
        </w:sdtContent>
      </w:sdt>
      <w:r w:rsidR="00E17FC8">
        <w:t>,</w:t>
      </w:r>
    </w:p>
    <w:p w14:paraId="613810C4" w14:textId="77777777" w:rsidR="00E17FC8" w:rsidRDefault="00E17FC8">
      <w:pPr>
        <w:tabs>
          <w:tab w:val="left" w:pos="5670"/>
          <w:tab w:val="left" w:pos="7371"/>
        </w:tabs>
      </w:pPr>
    </w:p>
    <w:p w14:paraId="238D1685" w14:textId="363B7AB9" w:rsidR="00D645F0" w:rsidRDefault="00D645F0" w:rsidP="00D645F0">
      <w:pPr>
        <w:autoSpaceDE w:val="0"/>
        <w:autoSpaceDN w:val="0"/>
        <w:adjustRightInd w:val="0"/>
      </w:pPr>
      <w:r>
        <w:t xml:space="preserve">bitte untersuchen Sie die </w:t>
      </w:r>
      <w:r w:rsidRPr="0025731B">
        <w:t>versicherte Person</w:t>
      </w:r>
      <w:r w:rsidRPr="00900FE5">
        <w:t xml:space="preserve"> </w:t>
      </w:r>
      <w:r>
        <w:t xml:space="preserve">und erstatten Sie uns </w:t>
      </w:r>
      <w:r w:rsidRPr="00540F29">
        <w:t>ein Gutachten zum Vorliegen</w:t>
      </w:r>
      <w:r>
        <w:t xml:space="preserve"> </w:t>
      </w:r>
      <w:r w:rsidRPr="00540F29">
        <w:t>einer Berufskrankheit</w:t>
      </w:r>
      <w:r>
        <w:t xml:space="preserve"> (BK)</w:t>
      </w:r>
      <w:r w:rsidRPr="00540F29">
        <w:t xml:space="preserve"> nach </w:t>
      </w:r>
      <w:sdt>
        <w:sdtPr>
          <w:id w:val="-1655982194"/>
          <w:placeholder>
            <w:docPart w:val="CE5CDDAF35AD4E719396EC35A099D1A7"/>
          </w:placeholder>
          <w:showingPlcHdr/>
          <w:dropDownList>
            <w:listItem w:value="Wählen Sie ein Element aus."/>
            <w:listItem w:displayText="Nr. 2108" w:value="Nr. 2108"/>
            <w:listItem w:displayText="Nr. 2110" w:value="Nr. 2110"/>
          </w:dropDownList>
        </w:sdtPr>
        <w:sdtContent>
          <w:r w:rsidRPr="00952F12">
            <w:rPr>
              <w:vanish/>
              <w:color w:val="FF0000"/>
            </w:rPr>
            <w:t>Auswahl</w:t>
          </w:r>
        </w:sdtContent>
      </w:sdt>
      <w:r>
        <w:t xml:space="preserve"> </w:t>
      </w:r>
      <w:r w:rsidRPr="00540F29">
        <w:t xml:space="preserve">der </w:t>
      </w:r>
      <w:r w:rsidR="00C30FFB">
        <w:t xml:space="preserve">Anlage 1 zur </w:t>
      </w:r>
      <w:r w:rsidRPr="00540F29">
        <w:t>Berufskrankheiten</w:t>
      </w:r>
      <w:r w:rsidR="00C244FD">
        <w:t>v</w:t>
      </w:r>
      <w:r w:rsidR="00C30FFB">
        <w:t>erordnung (BKV)</w:t>
      </w:r>
      <w:r w:rsidRPr="00540F29">
        <w:t>.</w:t>
      </w:r>
    </w:p>
    <w:p w14:paraId="76A5BD50" w14:textId="77777777" w:rsidR="00D645F0" w:rsidRDefault="00D645F0" w:rsidP="00D645F0">
      <w:pPr>
        <w:suppressAutoHyphens/>
        <w:autoSpaceDE w:val="0"/>
        <w:autoSpaceDN w:val="0"/>
        <w:adjustRightInd w:val="0"/>
        <w:rPr>
          <w:rFonts w:cs="Arial"/>
        </w:rPr>
      </w:pPr>
    </w:p>
    <w:p w14:paraId="4F5C8D77" w14:textId="10F71616" w:rsidR="00D645F0" w:rsidRDefault="00D645F0" w:rsidP="00D645F0">
      <w:pPr>
        <w:autoSpaceDE w:val="0"/>
        <w:autoSpaceDN w:val="0"/>
        <w:adjustRightInd w:val="0"/>
      </w:pPr>
      <w:r>
        <w:t xml:space="preserve">Die Stellungnahme/n des/r Präventionsdienste/s haben wir beigefügt. </w:t>
      </w:r>
      <w:r w:rsidRPr="00B079DB">
        <w:t xml:space="preserve">Sofern die Angaben der versicherten Person über Art und Umfang der arbeitsbedingten Einwirkungen von den aktenkundigen Feststellungen abweichen, bitten wir </w:t>
      </w:r>
      <w:r>
        <w:t xml:space="preserve">vorab </w:t>
      </w:r>
      <w:r w:rsidRPr="00B079DB">
        <w:t xml:space="preserve">um Mitteilung, </w:t>
      </w:r>
      <w:r>
        <w:t xml:space="preserve">wenn </w:t>
      </w:r>
      <w:r w:rsidRPr="00B079DB">
        <w:t xml:space="preserve">dies für </w:t>
      </w:r>
      <w:r>
        <w:t>Ihre Beurteilung d</w:t>
      </w:r>
      <w:r w:rsidRPr="00B079DB">
        <w:t>es Ursachen</w:t>
      </w:r>
      <w:r>
        <w:t>zusammenhangs relevant ist.</w:t>
      </w:r>
    </w:p>
    <w:p w14:paraId="2CABDB2F" w14:textId="77777777" w:rsidR="00D645F0" w:rsidRDefault="00D645F0" w:rsidP="00D645F0">
      <w:pPr>
        <w:autoSpaceDE w:val="0"/>
        <w:autoSpaceDN w:val="0"/>
        <w:adjustRightInd w:val="0"/>
      </w:pPr>
    </w:p>
    <w:p w14:paraId="58046274" w14:textId="77777777" w:rsidR="00D645F0" w:rsidRDefault="00D645F0" w:rsidP="00D645F0">
      <w:pPr>
        <w:suppressAutoHyphens/>
        <w:autoSpaceDE w:val="0"/>
        <w:autoSpaceDN w:val="0"/>
        <w:adjustRightInd w:val="0"/>
        <w:rPr>
          <w:rFonts w:cs="Arial"/>
        </w:rPr>
      </w:pPr>
      <w:r w:rsidRPr="00B079DB">
        <w:t>Angaben zur Krankheitsvorgeschichte entnehmen Sie bitte den beiliegenden medizinischen Unterlagen</w:t>
      </w:r>
      <w:r>
        <w:t>.</w:t>
      </w:r>
    </w:p>
    <w:p w14:paraId="3B41E7D0" w14:textId="77777777" w:rsidR="00D645F0" w:rsidRPr="00D05798" w:rsidRDefault="00D645F0" w:rsidP="00D645F0">
      <w:pPr>
        <w:suppressAutoHyphens/>
        <w:autoSpaceDE w:val="0"/>
        <w:autoSpaceDN w:val="0"/>
        <w:adjustRightInd w:val="0"/>
        <w:rPr>
          <w:rFonts w:cs="Arial"/>
        </w:rPr>
      </w:pPr>
    </w:p>
    <w:p w14:paraId="0A3B4FEE" w14:textId="59C6075D" w:rsidR="00D645F0" w:rsidRDefault="00D645F0" w:rsidP="00D645F0">
      <w:pPr>
        <w:rPr>
          <w:rFonts w:cs="Arial"/>
        </w:rPr>
      </w:pPr>
      <w:r>
        <w:rPr>
          <w:rFonts w:cs="Arial"/>
        </w:rPr>
        <w:t>Bitte berücksichtigen Sie das Mer</w:t>
      </w:r>
      <w:r w:rsidRPr="00447A3A">
        <w:rPr>
          <w:rFonts w:cs="Arial"/>
        </w:rPr>
        <w:t>kblatt</w:t>
      </w:r>
      <w:r w:rsidR="002A3693">
        <w:rPr>
          <w:rFonts w:cs="Arial"/>
        </w:rPr>
        <w:t>/die Merkblätter</w:t>
      </w:r>
      <w:r w:rsidRPr="00447A3A">
        <w:rPr>
          <w:rFonts w:cs="Arial"/>
        </w:rPr>
        <w:t xml:space="preserve"> für die är</w:t>
      </w:r>
      <w:r>
        <w:rPr>
          <w:rFonts w:cs="Arial"/>
        </w:rPr>
        <w:t>ztliche Untersuchung</w:t>
      </w:r>
      <w:r w:rsidRPr="00447A3A">
        <w:rPr>
          <w:rFonts w:cs="Arial"/>
        </w:rPr>
        <w:t xml:space="preserve">, die Kommentierung bei Mehrtens/Brandenburg </w:t>
      </w:r>
      <w:r>
        <w:rPr>
          <w:rFonts w:cs="Arial"/>
        </w:rPr>
        <w:t>–</w:t>
      </w:r>
      <w:r w:rsidRPr="00447A3A">
        <w:rPr>
          <w:rFonts w:cs="Arial"/>
        </w:rPr>
        <w:t xml:space="preserve"> M</w:t>
      </w:r>
      <w:r w:rsidR="00C30FFB">
        <w:rPr>
          <w:rFonts w:cs="Arial"/>
        </w:rPr>
        <w:t> </w:t>
      </w:r>
      <w:r w:rsidRPr="00447A3A">
        <w:rPr>
          <w:rFonts w:cs="Arial"/>
        </w:rPr>
        <w:t>2108</w:t>
      </w:r>
      <w:r w:rsidR="00B629CE">
        <w:rPr>
          <w:rFonts w:cs="Arial"/>
        </w:rPr>
        <w:t xml:space="preserve">, </w:t>
      </w:r>
      <w:r w:rsidRPr="00447A3A">
        <w:rPr>
          <w:rFonts w:cs="Arial"/>
        </w:rPr>
        <w:t xml:space="preserve">die Konsensempfehlungen </w:t>
      </w:r>
      <w:r>
        <w:rPr>
          <w:rFonts w:cs="Arial"/>
        </w:rPr>
        <w:t>–</w:t>
      </w:r>
      <w:r w:rsidR="00C30FFB">
        <w:rPr>
          <w:rFonts w:cs="Arial"/>
        </w:rPr>
        <w:t> </w:t>
      </w:r>
      <w:r w:rsidRPr="00447A3A">
        <w:rPr>
          <w:rFonts w:cs="Arial"/>
        </w:rPr>
        <w:t>KE</w:t>
      </w:r>
      <w:r w:rsidR="00C30FFB">
        <w:rPr>
          <w:rFonts w:cs="Arial"/>
        </w:rPr>
        <w:t> </w:t>
      </w:r>
      <w:r>
        <w:rPr>
          <w:rFonts w:cs="Arial"/>
        </w:rPr>
        <w:t>–</w:t>
      </w:r>
      <w:r w:rsidRPr="00447A3A">
        <w:rPr>
          <w:rFonts w:cs="Arial"/>
        </w:rPr>
        <w:t xml:space="preserve"> zur Zusammenhangsbegutachtung (in: Trauma und Berufskrankheit 2005, Heft</w:t>
      </w:r>
      <w:r w:rsidR="00C30FFB">
        <w:rPr>
          <w:rFonts w:cs="Arial"/>
        </w:rPr>
        <w:t> </w:t>
      </w:r>
      <w:r w:rsidRPr="00447A3A">
        <w:rPr>
          <w:rFonts w:cs="Arial"/>
        </w:rPr>
        <w:t>7, S</w:t>
      </w:r>
      <w:r w:rsidR="00C30FFB">
        <w:rPr>
          <w:rFonts w:cs="Arial"/>
        </w:rPr>
        <w:t>.</w:t>
      </w:r>
      <w:r w:rsidRPr="00447A3A">
        <w:rPr>
          <w:rFonts w:cs="Arial"/>
        </w:rPr>
        <w:t xml:space="preserve"> 211 ff. </w:t>
      </w:r>
      <w:r>
        <w:rPr>
          <w:rFonts w:cs="Arial"/>
        </w:rPr>
        <w:t xml:space="preserve">bzw. </w:t>
      </w:r>
      <w:r w:rsidRPr="00447A3A">
        <w:rPr>
          <w:rFonts w:cs="Arial"/>
        </w:rPr>
        <w:t>S</w:t>
      </w:r>
      <w:r w:rsidR="00C30FFB">
        <w:rPr>
          <w:rFonts w:cs="Arial"/>
        </w:rPr>
        <w:t>.</w:t>
      </w:r>
      <w:r w:rsidRPr="00447A3A">
        <w:rPr>
          <w:rFonts w:cs="Arial"/>
        </w:rPr>
        <w:t> </w:t>
      </w:r>
      <w:r>
        <w:rPr>
          <w:rFonts w:cs="Arial"/>
        </w:rPr>
        <w:t>320</w:t>
      </w:r>
      <w:r w:rsidRPr="00447A3A">
        <w:rPr>
          <w:rFonts w:cs="Arial"/>
        </w:rPr>
        <w:t> ff. oder unter:</w:t>
      </w:r>
      <w:r w:rsidR="00E74040">
        <w:rPr>
          <w:rFonts w:cs="Arial"/>
        </w:rPr>
        <w:t xml:space="preserve"> </w:t>
      </w:r>
      <w:hyperlink r:id="rId10" w:history="1">
        <w:r w:rsidR="00E907C5" w:rsidRPr="00E907C5">
          <w:rPr>
            <w:rStyle w:val="Hyperlink"/>
            <w:rFonts w:cs="Arial"/>
            <w:u w:val="none"/>
          </w:rPr>
          <w:t>https://www.dguv.de</w:t>
        </w:r>
      </w:hyperlink>
      <w:r w:rsidR="00E907C5">
        <w:rPr>
          <w:rFonts w:cs="Arial"/>
        </w:rPr>
        <w:t xml:space="preserve"> </w:t>
      </w:r>
      <w:r w:rsidR="00E74040">
        <w:rPr>
          <w:rFonts w:cs="Arial"/>
        </w:rPr>
        <w:t>(Webcode m225418 bzw. m225419)</w:t>
      </w:r>
      <w:r w:rsidR="00B629CE">
        <w:rPr>
          <w:rFonts w:cs="Arial"/>
        </w:rPr>
        <w:t xml:space="preserve"> sowie die „Nicht-medizinischen Aspekte zur Begutachtung der BK-Nummern 2108 und 2110“ unter </w:t>
      </w:r>
      <w:hyperlink r:id="rId11" w:history="1">
        <w:r w:rsidR="00E907C5" w:rsidRPr="00E907C5">
          <w:rPr>
            <w:rStyle w:val="Hyperlink"/>
            <w:rFonts w:cs="Arial"/>
            <w:u w:val="none"/>
          </w:rPr>
          <w:t>https://www.dguv.de/publikationen</w:t>
        </w:r>
      </w:hyperlink>
      <w:r w:rsidR="00E907C5">
        <w:rPr>
          <w:rFonts w:cs="Arial"/>
        </w:rPr>
        <w:t xml:space="preserve"> </w:t>
      </w:r>
      <w:r w:rsidR="00B629CE">
        <w:rPr>
          <w:rFonts w:cs="Arial"/>
        </w:rPr>
        <w:t>(Webcode p022658)</w:t>
      </w:r>
      <w:r w:rsidR="00E74040">
        <w:rPr>
          <w:rFonts w:cs="Arial"/>
        </w:rPr>
        <w:t>.</w:t>
      </w:r>
    </w:p>
    <w:p w14:paraId="771C00CD" w14:textId="7872B9FD" w:rsidR="006F42D9" w:rsidRDefault="006F42D9" w:rsidP="00D645F0">
      <w:pPr>
        <w:rPr>
          <w:rFonts w:cs="Arial"/>
        </w:rPr>
      </w:pPr>
    </w:p>
    <w:p w14:paraId="5800F654" w14:textId="5C60DD40" w:rsidR="006F42D9" w:rsidRDefault="006F42D9" w:rsidP="006F42D9">
      <w:r w:rsidRPr="006F42D9">
        <w:rPr>
          <w:b/>
        </w:rPr>
        <w:t>Hinweis:</w:t>
      </w:r>
      <w:r>
        <w:t xml:space="preserve"> </w:t>
      </w:r>
      <w:r w:rsidR="002A3693">
        <w:rPr>
          <w:rFonts w:cs="Arial"/>
        </w:rPr>
        <w:t>Das Mer</w:t>
      </w:r>
      <w:r w:rsidR="002A3693" w:rsidRPr="00447A3A">
        <w:rPr>
          <w:rFonts w:cs="Arial"/>
        </w:rPr>
        <w:t>kblatt</w:t>
      </w:r>
      <w:r w:rsidR="002A3693">
        <w:t>/d</w:t>
      </w:r>
      <w:r>
        <w:t>ie Merkblätter sind auf folgender Internetseite abrufbar:</w:t>
      </w:r>
    </w:p>
    <w:p w14:paraId="645606C2" w14:textId="0B7C5162" w:rsidR="006F42D9" w:rsidRPr="002A3693" w:rsidRDefault="00E907C5" w:rsidP="002A3693">
      <w:pPr>
        <w:rPr>
          <w:rFonts w:cs="Arial"/>
          <w:color w:val="000000"/>
        </w:rPr>
      </w:pPr>
      <w:hyperlink r:id="rId12" w:history="1">
        <w:r w:rsidRPr="00E907C5">
          <w:rPr>
            <w:rStyle w:val="Hyperlink"/>
            <w:u w:val="none"/>
          </w:rPr>
          <w:t>https://www.baua.de</w:t>
        </w:r>
      </w:hyperlink>
      <w:r w:rsidR="006F42D9" w:rsidRPr="006F42D9">
        <w:rPr>
          <w:rFonts w:cs="Arial"/>
          <w:color w:val="000000"/>
        </w:rPr>
        <w:t> &gt; Suche &gt; „Dokumente zu den einzelnen Berufskrankheiten“.</w:t>
      </w:r>
    </w:p>
    <w:p w14:paraId="0BFB2772" w14:textId="77777777" w:rsidR="00C30FFB" w:rsidRDefault="00C30FFB">
      <w:pPr>
        <w:rPr>
          <w:rFonts w:cs="Arial"/>
        </w:rPr>
      </w:pPr>
    </w:p>
    <w:p w14:paraId="03619F7F" w14:textId="3007FE59" w:rsidR="00C30FFB" w:rsidRDefault="00C30FFB">
      <w:pPr>
        <w:rPr>
          <w:rFonts w:cs="Arial"/>
        </w:rPr>
      </w:pPr>
      <w:r>
        <w:rPr>
          <w:rFonts w:cs="Arial"/>
        </w:rPr>
        <w:t>Bitte berücksichtigen Sie weiterhin das Rundschreiben 0137/2022 der DGUV zur Chronizität</w:t>
      </w:r>
      <w:r w:rsidR="002A3693">
        <w:rPr>
          <w:rFonts w:cs="Arial"/>
        </w:rPr>
        <w:t xml:space="preserve">, abrufbar unter </w:t>
      </w:r>
      <w:hyperlink r:id="rId13" w:history="1">
        <w:r w:rsidR="00E907C5" w:rsidRPr="00E907C5">
          <w:rPr>
            <w:rStyle w:val="Hyperlink"/>
            <w:rFonts w:cs="Arial"/>
            <w:u w:val="none"/>
          </w:rPr>
          <w:t>https://www.dguv.de</w:t>
        </w:r>
      </w:hyperlink>
      <w:r w:rsidR="00E907C5">
        <w:rPr>
          <w:rFonts w:cs="Arial"/>
        </w:rPr>
        <w:t xml:space="preserve"> </w:t>
      </w:r>
      <w:r w:rsidR="002A3693">
        <w:rPr>
          <w:rFonts w:cs="Arial"/>
        </w:rPr>
        <w:t>(Webcode dp1319523)</w:t>
      </w:r>
      <w:r>
        <w:rPr>
          <w:rFonts w:cs="Arial"/>
        </w:rPr>
        <w:t>.</w:t>
      </w:r>
    </w:p>
    <w:p w14:paraId="1E524FE8" w14:textId="2A97248B" w:rsidR="00D645F0" w:rsidRDefault="00D645F0">
      <w:pPr>
        <w:rPr>
          <w:rFonts w:cs="Arial"/>
        </w:rPr>
      </w:pPr>
      <w:r>
        <w:rPr>
          <w:rFonts w:cs="Arial"/>
        </w:rPr>
        <w:br w:type="page"/>
      </w:r>
    </w:p>
    <w:p w14:paraId="7AFF4A77" w14:textId="4903C5C3" w:rsidR="00D645F0" w:rsidRDefault="00D645F0" w:rsidP="00D645F0">
      <w:pPr>
        <w:autoSpaceDE w:val="0"/>
        <w:autoSpaceDN w:val="0"/>
        <w:adjustRightInd w:val="0"/>
      </w:pPr>
      <w:r>
        <w:lastRenderedPageBreak/>
        <w:t xml:space="preserve">Az.: </w:t>
      </w:r>
      <w:sdt>
        <w:sdtPr>
          <w:id w:val="860546906"/>
          <w:placeholder>
            <w:docPart w:val="1B5EB860CCAD4098951C06B97AAAD346"/>
          </w:placeholder>
        </w:sdtPr>
        <w:sdtContent>
          <w:sdt>
            <w:sdtPr>
              <w:id w:val="-868910621"/>
              <w:placeholder>
                <w:docPart w:val="24946649EE6C426AB2545A893A0187B4"/>
              </w:placeholder>
            </w:sdtPr>
            <w:sdtContent>
              <w:sdt>
                <w:sdtPr>
                  <w:rPr>
                    <w:szCs w:val="22"/>
                  </w:rPr>
                  <w:alias w:val="Az"/>
                  <w:tag w:val=""/>
                  <w:id w:val="1362862961"/>
                  <w:placeholder>
                    <w:docPart w:val="EFC57E17A7524FF4B8BF4A61327F356A"/>
                  </w:placeholder>
                  <w:showingPlcHdr/>
                  <w:dataBinding w:prefixMappings="xmlns:ns0='http://schemas.microsoft.com/office/2006/coverPageProps' " w:xpath="/ns0:CoverPageProperties[1]/ns0:Abstract[1]" w:storeItemID="{55AF091B-3C7A-41E3-B477-F2FDAA23CFDA}"/>
                  <w:text/>
                </w:sdtPr>
                <w:sdtContent>
                  <w:r w:rsidR="0048696B">
                    <w:rPr>
                      <w:rStyle w:val="Platzhaltertext"/>
                      <w:rFonts w:cs="Arial"/>
                    </w:rPr>
                    <w:t>[</w:t>
                  </w:r>
                  <w:r w:rsidR="0048696B">
                    <w:rPr>
                      <w:rStyle w:val="Platzhaltertext"/>
                    </w:rPr>
                    <w:t>…</w:t>
                  </w:r>
                  <w:r w:rsidR="0048696B">
                    <w:rPr>
                      <w:rStyle w:val="Platzhaltertext"/>
                      <w:rFonts w:cs="Arial"/>
                    </w:rPr>
                    <w:t>]</w:t>
                  </w:r>
                </w:sdtContent>
              </w:sdt>
            </w:sdtContent>
          </w:sdt>
        </w:sdtContent>
      </w:sdt>
      <w:r>
        <w:t xml:space="preserve">, Name: </w:t>
      </w:r>
      <w:sdt>
        <w:sdtPr>
          <w:id w:val="-1071497269"/>
          <w:placeholder>
            <w:docPart w:val="91ED700F65764E019192F1207D406DC1"/>
          </w:placeholder>
        </w:sdtPr>
        <w:sdtContent>
          <w:sdt>
            <w:sdtPr>
              <w:id w:val="854472225"/>
              <w:placeholder>
                <w:docPart w:val="1362FAE0B3A848C3A2D0287267AE169C"/>
              </w:placeholder>
            </w:sdtPr>
            <w:sdtContent>
              <w:sdt>
                <w:sdtPr>
                  <w:rPr>
                    <w:szCs w:val="22"/>
                  </w:rPr>
                  <w:alias w:val="Name"/>
                  <w:tag w:val=""/>
                  <w:id w:val="-615673336"/>
                  <w:placeholder>
                    <w:docPart w:val="395F33914D7C453881DAC26C169B6628"/>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48696B">
                    <w:rPr>
                      <w:rStyle w:val="Platzhaltertext"/>
                      <w:rFonts w:cs="Arial"/>
                    </w:rPr>
                    <w:t>[</w:t>
                  </w:r>
                  <w:r w:rsidR="0048696B">
                    <w:rPr>
                      <w:rStyle w:val="Platzhaltertext"/>
                    </w:rPr>
                    <w:t>…</w:t>
                  </w:r>
                  <w:r w:rsidR="0048696B">
                    <w:rPr>
                      <w:rStyle w:val="Platzhaltertext"/>
                      <w:rFonts w:cs="Arial"/>
                    </w:rPr>
                    <w:t>]</w:t>
                  </w:r>
                </w:sdtContent>
              </w:sdt>
            </w:sdtContent>
          </w:sdt>
        </w:sdtContent>
      </w:sdt>
    </w:p>
    <w:p w14:paraId="603B14EC" w14:textId="5E050758" w:rsidR="00DE11A8" w:rsidRDefault="00DE11A8" w:rsidP="00966B6E">
      <w:pPr>
        <w:suppressAutoHyphens/>
        <w:autoSpaceDE w:val="0"/>
        <w:autoSpaceDN w:val="0"/>
        <w:adjustRightInd w:val="0"/>
        <w:rPr>
          <w:rFonts w:cs="Arial"/>
        </w:rPr>
      </w:pPr>
    </w:p>
    <w:p w14:paraId="01F79ACE" w14:textId="77777777" w:rsidR="00D645F0" w:rsidRDefault="00D645F0" w:rsidP="00966B6E">
      <w:pPr>
        <w:suppressAutoHyphens/>
        <w:autoSpaceDE w:val="0"/>
        <w:autoSpaceDN w:val="0"/>
        <w:adjustRightInd w:val="0"/>
        <w:rPr>
          <w:rFonts w:cs="Arial"/>
        </w:rPr>
      </w:pPr>
    </w:p>
    <w:p w14:paraId="7AC650CC" w14:textId="77777777" w:rsidR="00D645F0" w:rsidRDefault="00D645F0" w:rsidP="00D645F0">
      <w:pPr>
        <w:suppressAutoHyphens/>
        <w:autoSpaceDE w:val="0"/>
        <w:autoSpaceDN w:val="0"/>
        <w:adjustRightInd w:val="0"/>
      </w:pPr>
      <w:r w:rsidRPr="008149AA">
        <w:t>Bitte beantworten Sie die nachfolgenden Fragen:</w:t>
      </w:r>
    </w:p>
    <w:p w14:paraId="74E5EF2A" w14:textId="79263E75" w:rsidR="00D645F0" w:rsidRDefault="00D645F0" w:rsidP="00966B6E">
      <w:pPr>
        <w:suppressAutoHyphens/>
        <w:autoSpaceDE w:val="0"/>
        <w:autoSpaceDN w:val="0"/>
        <w:adjustRightInd w:val="0"/>
        <w:rPr>
          <w:rFonts w:cs="Arial"/>
        </w:rPr>
      </w:pPr>
    </w:p>
    <w:tbl>
      <w:tblPr>
        <w:tblStyle w:val="Tabellenraster"/>
        <w:tblW w:w="99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4"/>
        <w:gridCol w:w="9185"/>
      </w:tblGrid>
      <w:tr w:rsidR="00D645F0" w14:paraId="4FBC9CC5" w14:textId="77777777" w:rsidTr="00BC55E5">
        <w:tc>
          <w:tcPr>
            <w:tcW w:w="794" w:type="dxa"/>
          </w:tcPr>
          <w:p w14:paraId="5442812B" w14:textId="3C0F2E84" w:rsidR="00D645F0" w:rsidRDefault="00D645F0" w:rsidP="00966B6E">
            <w:pPr>
              <w:suppressAutoHyphens/>
              <w:autoSpaceDE w:val="0"/>
              <w:autoSpaceDN w:val="0"/>
              <w:adjustRightInd w:val="0"/>
              <w:rPr>
                <w:rFonts w:cs="Arial"/>
              </w:rPr>
            </w:pPr>
            <w:r>
              <w:rPr>
                <w:rFonts w:cs="Arial"/>
              </w:rPr>
              <w:t>1</w:t>
            </w:r>
          </w:p>
        </w:tc>
        <w:tc>
          <w:tcPr>
            <w:tcW w:w="9185" w:type="dxa"/>
          </w:tcPr>
          <w:p w14:paraId="16622F48" w14:textId="01BC4C85" w:rsidR="00D645F0" w:rsidRPr="00D645F0" w:rsidRDefault="00D645F0" w:rsidP="00D645F0">
            <w:pPr>
              <w:spacing w:after="120"/>
            </w:pPr>
            <w:r w:rsidRPr="00447A3A">
              <w:t xml:space="preserve">Welche </w:t>
            </w:r>
            <w:r>
              <w:t>Gesundheitsb</w:t>
            </w:r>
            <w:r w:rsidRPr="00447A3A">
              <w:t>eschwerden</w:t>
            </w:r>
            <w:r>
              <w:t>/-störungen trägt die</w:t>
            </w:r>
            <w:r w:rsidRPr="00447A3A">
              <w:t xml:space="preserve"> </w:t>
            </w:r>
            <w:r>
              <w:t xml:space="preserve">versicherte Person </w:t>
            </w:r>
            <w:r w:rsidRPr="00447A3A">
              <w:t>vor</w:t>
            </w:r>
            <w:r>
              <w:t>?</w:t>
            </w:r>
          </w:p>
        </w:tc>
      </w:tr>
      <w:tr w:rsidR="00D645F0" w14:paraId="7425FB3D" w14:textId="77777777" w:rsidTr="00BC55E5">
        <w:tc>
          <w:tcPr>
            <w:tcW w:w="794" w:type="dxa"/>
          </w:tcPr>
          <w:p w14:paraId="2100EE41" w14:textId="4F0EC53E" w:rsidR="00D645F0" w:rsidRDefault="00D645F0" w:rsidP="00966B6E">
            <w:pPr>
              <w:suppressAutoHyphens/>
              <w:autoSpaceDE w:val="0"/>
              <w:autoSpaceDN w:val="0"/>
              <w:adjustRightInd w:val="0"/>
              <w:rPr>
                <w:rFonts w:cs="Arial"/>
              </w:rPr>
            </w:pPr>
            <w:r>
              <w:rPr>
                <w:rFonts w:cs="Arial"/>
              </w:rPr>
              <w:t>2</w:t>
            </w:r>
          </w:p>
        </w:tc>
        <w:tc>
          <w:tcPr>
            <w:tcW w:w="9185" w:type="dxa"/>
          </w:tcPr>
          <w:p w14:paraId="3BC0F28E" w14:textId="5B560EEB" w:rsidR="00D645F0" w:rsidRPr="00447A3A" w:rsidRDefault="00D645F0" w:rsidP="00D645F0">
            <w:pPr>
              <w:spacing w:after="120"/>
            </w:pPr>
            <w:r>
              <w:t>Worauf führt die versicherte Person ihre Gesundheitsbeschwerden/-störungen zurück</w:t>
            </w:r>
            <w:r w:rsidRPr="00447A3A">
              <w:t>?</w:t>
            </w:r>
          </w:p>
        </w:tc>
      </w:tr>
      <w:tr w:rsidR="00D645F0" w14:paraId="4C99131A" w14:textId="77777777" w:rsidTr="00BC55E5">
        <w:tc>
          <w:tcPr>
            <w:tcW w:w="794" w:type="dxa"/>
          </w:tcPr>
          <w:p w14:paraId="37B8942E" w14:textId="60674C7C" w:rsidR="00D645F0" w:rsidRDefault="00D645F0" w:rsidP="00966B6E">
            <w:pPr>
              <w:suppressAutoHyphens/>
              <w:autoSpaceDE w:val="0"/>
              <w:autoSpaceDN w:val="0"/>
              <w:adjustRightInd w:val="0"/>
              <w:rPr>
                <w:rFonts w:cs="Arial"/>
              </w:rPr>
            </w:pPr>
            <w:r>
              <w:rPr>
                <w:rFonts w:cs="Arial"/>
              </w:rPr>
              <w:t>3</w:t>
            </w:r>
          </w:p>
        </w:tc>
        <w:tc>
          <w:tcPr>
            <w:tcW w:w="9185" w:type="dxa"/>
          </w:tcPr>
          <w:p w14:paraId="3F196734" w14:textId="656E8789" w:rsidR="00D645F0" w:rsidRPr="00D645F0" w:rsidRDefault="00D645F0" w:rsidP="00D645F0">
            <w:pPr>
              <w:suppressAutoHyphens/>
              <w:autoSpaceDE w:val="0"/>
              <w:autoSpaceDN w:val="0"/>
              <w:adjustRightInd w:val="0"/>
              <w:spacing w:after="120"/>
              <w:rPr>
                <w:rFonts w:cs="Arial"/>
              </w:rPr>
            </w:pPr>
            <w:r w:rsidRPr="00D645F0">
              <w:rPr>
                <w:rFonts w:cs="Arial"/>
              </w:rPr>
              <w:t xml:space="preserve">Welche Befunde liegen vor? </w:t>
            </w:r>
          </w:p>
        </w:tc>
      </w:tr>
      <w:tr w:rsidR="00D645F0" w14:paraId="74C8800D" w14:textId="77777777" w:rsidTr="00BC55E5">
        <w:tc>
          <w:tcPr>
            <w:tcW w:w="794" w:type="dxa"/>
          </w:tcPr>
          <w:p w14:paraId="639970F8" w14:textId="7E7E8ED1" w:rsidR="00D645F0" w:rsidRDefault="00D645F0" w:rsidP="00966B6E">
            <w:pPr>
              <w:suppressAutoHyphens/>
              <w:autoSpaceDE w:val="0"/>
              <w:autoSpaceDN w:val="0"/>
              <w:adjustRightInd w:val="0"/>
              <w:rPr>
                <w:rFonts w:cs="Arial"/>
              </w:rPr>
            </w:pPr>
            <w:r>
              <w:rPr>
                <w:rFonts w:cs="Arial"/>
              </w:rPr>
              <w:t>3.1</w:t>
            </w:r>
          </w:p>
        </w:tc>
        <w:tc>
          <w:tcPr>
            <w:tcW w:w="9185" w:type="dxa"/>
          </w:tcPr>
          <w:p w14:paraId="108FB968" w14:textId="55D3A344" w:rsidR="00D645F0" w:rsidRPr="00D645F0" w:rsidRDefault="00D645F0" w:rsidP="00D645F0">
            <w:pPr>
              <w:suppressAutoHyphens/>
              <w:autoSpaceDE w:val="0"/>
              <w:autoSpaceDN w:val="0"/>
              <w:adjustRightInd w:val="0"/>
              <w:spacing w:after="120"/>
              <w:rPr>
                <w:rFonts w:cs="Arial"/>
              </w:rPr>
            </w:pPr>
            <w:r w:rsidRPr="00D645F0">
              <w:rPr>
                <w:rFonts w:cs="Arial"/>
              </w:rPr>
              <w:t>Klinische Befunde</w:t>
            </w:r>
          </w:p>
        </w:tc>
      </w:tr>
      <w:tr w:rsidR="00D645F0" w14:paraId="6CE04FDA" w14:textId="77777777" w:rsidTr="00BC55E5">
        <w:tc>
          <w:tcPr>
            <w:tcW w:w="794" w:type="dxa"/>
          </w:tcPr>
          <w:p w14:paraId="6FF87556" w14:textId="446C6B50" w:rsidR="00D645F0" w:rsidRDefault="00D645F0" w:rsidP="00966B6E">
            <w:pPr>
              <w:suppressAutoHyphens/>
              <w:autoSpaceDE w:val="0"/>
              <w:autoSpaceDN w:val="0"/>
              <w:adjustRightInd w:val="0"/>
              <w:rPr>
                <w:rFonts w:cs="Arial"/>
              </w:rPr>
            </w:pPr>
            <w:r>
              <w:rPr>
                <w:rFonts w:cs="Arial"/>
              </w:rPr>
              <w:t>3.2</w:t>
            </w:r>
          </w:p>
        </w:tc>
        <w:tc>
          <w:tcPr>
            <w:tcW w:w="9185" w:type="dxa"/>
          </w:tcPr>
          <w:p w14:paraId="29BA5875" w14:textId="163DBC0C" w:rsidR="00D645F0" w:rsidRPr="00D645F0" w:rsidRDefault="00D645F0" w:rsidP="00D645F0">
            <w:pPr>
              <w:suppressAutoHyphens/>
              <w:autoSpaceDE w:val="0"/>
              <w:autoSpaceDN w:val="0"/>
              <w:adjustRightInd w:val="0"/>
              <w:spacing w:after="120"/>
              <w:rPr>
                <w:rFonts w:cs="Arial"/>
              </w:rPr>
            </w:pPr>
            <w:r>
              <w:rPr>
                <w:rFonts w:cs="Arial"/>
              </w:rPr>
              <w:t>R</w:t>
            </w:r>
            <w:r w:rsidRPr="00D645F0">
              <w:rPr>
                <w:rFonts w:cs="Arial"/>
              </w:rPr>
              <w:t>adiologische Befunde</w:t>
            </w:r>
          </w:p>
        </w:tc>
      </w:tr>
      <w:tr w:rsidR="00D645F0" w14:paraId="67F3995F" w14:textId="77777777" w:rsidTr="00BC55E5">
        <w:tc>
          <w:tcPr>
            <w:tcW w:w="794" w:type="dxa"/>
          </w:tcPr>
          <w:p w14:paraId="30EC41E9" w14:textId="5CECA67F" w:rsidR="00D645F0" w:rsidRDefault="00D645F0" w:rsidP="00966B6E">
            <w:pPr>
              <w:suppressAutoHyphens/>
              <w:autoSpaceDE w:val="0"/>
              <w:autoSpaceDN w:val="0"/>
              <w:adjustRightInd w:val="0"/>
              <w:rPr>
                <w:rFonts w:cs="Arial"/>
              </w:rPr>
            </w:pPr>
            <w:r>
              <w:rPr>
                <w:rFonts w:cs="Arial"/>
              </w:rPr>
              <w:t>3.2.1</w:t>
            </w:r>
          </w:p>
        </w:tc>
        <w:tc>
          <w:tcPr>
            <w:tcW w:w="9185" w:type="dxa"/>
          </w:tcPr>
          <w:p w14:paraId="72A9677A" w14:textId="78A33E0E" w:rsidR="00D645F0" w:rsidRDefault="00D645F0" w:rsidP="00D645F0">
            <w:pPr>
              <w:tabs>
                <w:tab w:val="left" w:pos="1560"/>
              </w:tabs>
              <w:suppressAutoHyphens/>
              <w:autoSpaceDE w:val="0"/>
              <w:autoSpaceDN w:val="0"/>
              <w:adjustRightInd w:val="0"/>
              <w:spacing w:after="120"/>
              <w:rPr>
                <w:rFonts w:cs="Arial"/>
              </w:rPr>
            </w:pPr>
            <w:r w:rsidRPr="00D645F0">
              <w:rPr>
                <w:rFonts w:cs="Arial"/>
              </w:rPr>
              <w:t>Welche strukturellen Schäden liegen in den einzelnen Bewegungssegmenten der LWS (verwenden Sie hierzu die Schweregradklassifikation der KE) vor?</w:t>
            </w:r>
          </w:p>
        </w:tc>
      </w:tr>
      <w:tr w:rsidR="00D645F0" w14:paraId="60E3A2E4" w14:textId="77777777" w:rsidTr="00BC55E5">
        <w:tc>
          <w:tcPr>
            <w:tcW w:w="794" w:type="dxa"/>
          </w:tcPr>
          <w:p w14:paraId="1A711CF0" w14:textId="583D4AD9" w:rsidR="00D645F0" w:rsidRDefault="00D645F0" w:rsidP="00966B6E">
            <w:pPr>
              <w:suppressAutoHyphens/>
              <w:autoSpaceDE w:val="0"/>
              <w:autoSpaceDN w:val="0"/>
              <w:adjustRightInd w:val="0"/>
              <w:rPr>
                <w:rFonts w:cs="Arial"/>
              </w:rPr>
            </w:pPr>
            <w:r>
              <w:rPr>
                <w:rFonts w:cs="Arial"/>
              </w:rPr>
              <w:t>3.3</w:t>
            </w:r>
          </w:p>
        </w:tc>
        <w:tc>
          <w:tcPr>
            <w:tcW w:w="9185" w:type="dxa"/>
          </w:tcPr>
          <w:p w14:paraId="006FECFF" w14:textId="0448B7D5" w:rsidR="00D645F0" w:rsidRPr="00D645F0" w:rsidRDefault="00D645F0" w:rsidP="00D645F0">
            <w:pPr>
              <w:suppressAutoHyphens/>
              <w:autoSpaceDE w:val="0"/>
              <w:autoSpaceDN w:val="0"/>
              <w:adjustRightInd w:val="0"/>
              <w:spacing w:after="120"/>
              <w:rPr>
                <w:rFonts w:cs="Arial"/>
              </w:rPr>
            </w:pPr>
            <w:r w:rsidRPr="00D645F0">
              <w:rPr>
                <w:rFonts w:cs="Arial"/>
              </w:rPr>
              <w:t>Funktionelle Befunde</w:t>
            </w:r>
          </w:p>
        </w:tc>
      </w:tr>
      <w:tr w:rsidR="00D645F0" w14:paraId="2CF0D759" w14:textId="77777777" w:rsidTr="00BC55E5">
        <w:tc>
          <w:tcPr>
            <w:tcW w:w="794" w:type="dxa"/>
          </w:tcPr>
          <w:p w14:paraId="5334A59D" w14:textId="33E0A4E9" w:rsidR="00D645F0" w:rsidRDefault="00D645F0" w:rsidP="00966B6E">
            <w:pPr>
              <w:suppressAutoHyphens/>
              <w:autoSpaceDE w:val="0"/>
              <w:autoSpaceDN w:val="0"/>
              <w:adjustRightInd w:val="0"/>
              <w:rPr>
                <w:rFonts w:cs="Arial"/>
              </w:rPr>
            </w:pPr>
            <w:r>
              <w:rPr>
                <w:rFonts w:cs="Arial"/>
              </w:rPr>
              <w:t>3.4</w:t>
            </w:r>
          </w:p>
        </w:tc>
        <w:tc>
          <w:tcPr>
            <w:tcW w:w="9185" w:type="dxa"/>
          </w:tcPr>
          <w:p w14:paraId="25C26030" w14:textId="617A23F5" w:rsidR="00D645F0" w:rsidRPr="00D645F0" w:rsidRDefault="00D645F0" w:rsidP="00D645F0">
            <w:pPr>
              <w:suppressAutoHyphens/>
              <w:autoSpaceDE w:val="0"/>
              <w:autoSpaceDN w:val="0"/>
              <w:adjustRightInd w:val="0"/>
              <w:spacing w:after="120"/>
              <w:rPr>
                <w:rFonts w:cs="Arial"/>
              </w:rPr>
            </w:pPr>
            <w:r w:rsidRPr="00D645F0">
              <w:rPr>
                <w:rFonts w:cs="Arial"/>
              </w:rPr>
              <w:t>Wie ist der zeitliche Verlauf der Befunde?</w:t>
            </w:r>
          </w:p>
        </w:tc>
      </w:tr>
      <w:tr w:rsidR="00D645F0" w14:paraId="703CB072" w14:textId="77777777" w:rsidTr="00BC55E5">
        <w:tc>
          <w:tcPr>
            <w:tcW w:w="794" w:type="dxa"/>
          </w:tcPr>
          <w:p w14:paraId="45E3FC6A" w14:textId="230EF8C6" w:rsidR="00D645F0" w:rsidRDefault="00D645F0" w:rsidP="00966B6E">
            <w:pPr>
              <w:suppressAutoHyphens/>
              <w:autoSpaceDE w:val="0"/>
              <w:autoSpaceDN w:val="0"/>
              <w:adjustRightInd w:val="0"/>
              <w:rPr>
                <w:rFonts w:cs="Arial"/>
              </w:rPr>
            </w:pPr>
            <w:r>
              <w:rPr>
                <w:rFonts w:cs="Arial"/>
              </w:rPr>
              <w:t>4</w:t>
            </w:r>
          </w:p>
        </w:tc>
        <w:tc>
          <w:tcPr>
            <w:tcW w:w="9185" w:type="dxa"/>
          </w:tcPr>
          <w:p w14:paraId="56575AA1" w14:textId="5BB23E84" w:rsidR="00D645F0" w:rsidRPr="00D645F0" w:rsidRDefault="00D645F0" w:rsidP="00D645F0">
            <w:pPr>
              <w:suppressAutoHyphens/>
              <w:autoSpaceDE w:val="0"/>
              <w:autoSpaceDN w:val="0"/>
              <w:adjustRightInd w:val="0"/>
              <w:spacing w:after="120"/>
              <w:rPr>
                <w:rFonts w:cs="Arial"/>
              </w:rPr>
            </w:pPr>
            <w:r w:rsidRPr="00D645F0">
              <w:rPr>
                <w:rFonts w:cs="Arial"/>
              </w:rPr>
              <w:t>Welche Diagnose</w:t>
            </w:r>
            <w:r w:rsidR="00F536DE">
              <w:rPr>
                <w:rFonts w:cs="Arial"/>
              </w:rPr>
              <w:t>/</w:t>
            </w:r>
            <w:r w:rsidRPr="00D645F0">
              <w:rPr>
                <w:rFonts w:cs="Arial"/>
              </w:rPr>
              <w:t>n haben sie aufgrund der Befunde festgestellt und wie lautet die Klassifikation nach ICD-10?</w:t>
            </w:r>
          </w:p>
        </w:tc>
      </w:tr>
      <w:tr w:rsidR="00D645F0" w14:paraId="49C8DF63" w14:textId="77777777" w:rsidTr="00BC55E5">
        <w:tc>
          <w:tcPr>
            <w:tcW w:w="794" w:type="dxa"/>
          </w:tcPr>
          <w:p w14:paraId="133C2447" w14:textId="10EE611A" w:rsidR="00D645F0" w:rsidRDefault="00D645F0" w:rsidP="00966B6E">
            <w:pPr>
              <w:suppressAutoHyphens/>
              <w:autoSpaceDE w:val="0"/>
              <w:autoSpaceDN w:val="0"/>
              <w:adjustRightInd w:val="0"/>
              <w:rPr>
                <w:rFonts w:cs="Arial"/>
              </w:rPr>
            </w:pPr>
            <w:r>
              <w:rPr>
                <w:rFonts w:cs="Arial"/>
              </w:rPr>
              <w:t>5</w:t>
            </w:r>
          </w:p>
        </w:tc>
        <w:tc>
          <w:tcPr>
            <w:tcW w:w="9185" w:type="dxa"/>
          </w:tcPr>
          <w:p w14:paraId="054882A6" w14:textId="5E7F0637" w:rsidR="00D645F0" w:rsidRPr="00D645F0" w:rsidRDefault="00D645F0" w:rsidP="00D645F0">
            <w:pPr>
              <w:spacing w:after="120"/>
              <w:rPr>
                <w:rFonts w:cs="Arial"/>
              </w:rPr>
            </w:pPr>
            <w:r w:rsidRPr="00D645F0">
              <w:rPr>
                <w:rFonts w:cs="Arial"/>
              </w:rPr>
              <w:t xml:space="preserve">Liegt das Krankheitsbild im Sinne der </w:t>
            </w:r>
            <w:r w:rsidR="00BC55E5" w:rsidRPr="00D645F0">
              <w:rPr>
                <w:rFonts w:cs="Arial"/>
              </w:rPr>
              <w:t>BK-</w:t>
            </w:r>
            <w:sdt>
              <w:sdtPr>
                <w:rPr>
                  <w:rFonts w:cs="Arial"/>
                </w:rPr>
                <w:id w:val="2142000687"/>
                <w:placeholder>
                  <w:docPart w:val="AAABBB1357114432BBEF63211FF9ADB3"/>
                </w:placeholder>
                <w:showingPlcHdr/>
                <w:dropDownList>
                  <w:listItem w:value="Wählen Sie ein Element aus."/>
                  <w:listItem w:displayText="Nr. 2108" w:value="Nr. 2108"/>
                  <w:listItem w:displayText="Nr. 2110" w:value="Nr. 2110"/>
                </w:dropDownList>
              </w:sdtPr>
              <w:sdtContent>
                <w:r w:rsidR="00BC55E5" w:rsidRPr="00952F12">
                  <w:rPr>
                    <w:rStyle w:val="PlatzhalterEingabe-Auswahlfeld"/>
                    <w:vanish/>
                  </w:rPr>
                  <w:t>Auswahl</w:t>
                </w:r>
              </w:sdtContent>
            </w:sdt>
            <w:r w:rsidR="00BC55E5" w:rsidRPr="00D645F0">
              <w:rPr>
                <w:rFonts w:cs="Arial"/>
              </w:rPr>
              <w:t xml:space="preserve"> vor? </w:t>
            </w:r>
            <w:r w:rsidRPr="00D645F0">
              <w:rPr>
                <w:rFonts w:cs="Arial"/>
              </w:rPr>
              <w:t>Wenn ja, seit wann?</w:t>
            </w:r>
          </w:p>
        </w:tc>
      </w:tr>
      <w:tr w:rsidR="00D645F0" w14:paraId="25587631" w14:textId="77777777" w:rsidTr="00BC55E5">
        <w:tc>
          <w:tcPr>
            <w:tcW w:w="794" w:type="dxa"/>
          </w:tcPr>
          <w:p w14:paraId="3B382922" w14:textId="689D877E" w:rsidR="00D645F0" w:rsidRDefault="00D645F0" w:rsidP="00966B6E">
            <w:pPr>
              <w:suppressAutoHyphens/>
              <w:autoSpaceDE w:val="0"/>
              <w:autoSpaceDN w:val="0"/>
              <w:adjustRightInd w:val="0"/>
              <w:rPr>
                <w:rFonts w:cs="Arial"/>
              </w:rPr>
            </w:pPr>
            <w:r>
              <w:rPr>
                <w:rFonts w:cs="Arial"/>
              </w:rPr>
              <w:t>6</w:t>
            </w:r>
          </w:p>
        </w:tc>
        <w:tc>
          <w:tcPr>
            <w:tcW w:w="9185" w:type="dxa"/>
          </w:tcPr>
          <w:p w14:paraId="748ECCEC" w14:textId="24222736" w:rsidR="00D645F0" w:rsidRPr="00D645F0" w:rsidRDefault="00D645F0" w:rsidP="00D645F0">
            <w:pPr>
              <w:spacing w:after="120"/>
            </w:pPr>
            <w:r w:rsidRPr="00CE6CD4">
              <w:t xml:space="preserve">Welche für die Zusammenhangsbeurteilung bedeutsamen Erkrankungen/Veränderungen haben Sie festgestellt? </w:t>
            </w:r>
          </w:p>
        </w:tc>
      </w:tr>
    </w:tbl>
    <w:p w14:paraId="17BDBC19" w14:textId="0B6B5A77" w:rsidR="00DC3832" w:rsidRPr="00D0732C" w:rsidRDefault="00D645F0" w:rsidP="00D0732C">
      <w:r w:rsidRPr="00D0732C">
        <w:t>Bitte gehen Sie bei der Kausalitätsbeurteilung von folgendem Sachverhalt aus:</w:t>
      </w:r>
    </w:p>
    <w:p w14:paraId="307A371C" w14:textId="77777777" w:rsidR="00D0732C" w:rsidRPr="00D0732C" w:rsidRDefault="00D0732C" w:rsidP="00D0732C"/>
    <w:sdt>
      <w:sdtPr>
        <w:alias w:val="Kausalitätsbeurteilung"/>
        <w:tag w:val="Kausalitätsbeurteilung"/>
        <w:id w:val="-375236541"/>
        <w:placeholder>
          <w:docPart w:val="761A9A268E67441DBB47E12012F5F281"/>
        </w:placeholder>
        <w:showingPlcHdr/>
        <w:docPartList>
          <w:docPartGallery w:val="AutoText"/>
          <w:docPartCategory w:val="AP819"/>
        </w:docPartList>
      </w:sdtPr>
      <w:sdtContent>
        <w:p w14:paraId="698E5C04" w14:textId="454561D0" w:rsidR="00D0732C" w:rsidRPr="0068080E" w:rsidRDefault="001C32C2" w:rsidP="0068080E">
          <w:r w:rsidRPr="00952F12">
            <w:rPr>
              <w:rStyle w:val="PlatzhalterEingabe-Auswahlfeld"/>
              <w:vanish/>
            </w:rPr>
            <w:t>Textbaustein - Kausalitätsbeurteilung</w:t>
          </w:r>
        </w:p>
      </w:sdtContent>
    </w:sdt>
    <w:p w14:paraId="11BDE83B" w14:textId="6797C435" w:rsidR="00D645F0" w:rsidRPr="00BB25DA" w:rsidRDefault="00D645F0">
      <w:pPr>
        <w:rPr>
          <w:rFonts w:cs="Arial"/>
          <w:color w:val="808080"/>
        </w:rPr>
      </w:pPr>
      <w:r w:rsidRPr="00BB25DA">
        <w:rPr>
          <w:rFonts w:cs="Arial"/>
          <w:color w:val="808080"/>
        </w:rPr>
        <w:br w:type="page"/>
      </w:r>
    </w:p>
    <w:p w14:paraId="38E88F10" w14:textId="6ABBE3BF" w:rsidR="00D645F0" w:rsidRPr="00BA7545" w:rsidRDefault="00D645F0" w:rsidP="00D645F0">
      <w:pPr>
        <w:autoSpaceDE w:val="0"/>
        <w:autoSpaceDN w:val="0"/>
        <w:adjustRightInd w:val="0"/>
      </w:pPr>
      <w:r w:rsidRPr="00BA7545">
        <w:lastRenderedPageBreak/>
        <w:t xml:space="preserve">Az.: </w:t>
      </w:r>
      <w:sdt>
        <w:sdtPr>
          <w:id w:val="672302622"/>
          <w:placeholder>
            <w:docPart w:val="393DDA084C2146CA9B0D5D7242298305"/>
          </w:placeholder>
        </w:sdtPr>
        <w:sdtContent>
          <w:sdt>
            <w:sdtPr>
              <w:id w:val="-1014221691"/>
              <w:placeholder>
                <w:docPart w:val="E7F71BE599434CBFABF7205A7EC54673"/>
              </w:placeholder>
            </w:sdtPr>
            <w:sdtContent>
              <w:sdt>
                <w:sdtPr>
                  <w:rPr>
                    <w:szCs w:val="22"/>
                  </w:rPr>
                  <w:alias w:val="Az"/>
                  <w:tag w:val=""/>
                  <w:id w:val="707691584"/>
                  <w:placeholder>
                    <w:docPart w:val="4E61B584B26C48D9808AB8F4B29B637F"/>
                  </w:placeholder>
                  <w:showingPlcHdr/>
                  <w:dataBinding w:prefixMappings="xmlns:ns0='http://schemas.microsoft.com/office/2006/coverPageProps' " w:xpath="/ns0:CoverPageProperties[1]/ns0:Abstract[1]" w:storeItemID="{55AF091B-3C7A-41E3-B477-F2FDAA23CFDA}"/>
                  <w:text/>
                </w:sdtPr>
                <w:sdtContent>
                  <w:r w:rsidR="0048696B">
                    <w:rPr>
                      <w:rStyle w:val="Platzhaltertext"/>
                      <w:rFonts w:cs="Arial"/>
                    </w:rPr>
                    <w:t>[</w:t>
                  </w:r>
                  <w:r w:rsidR="0048696B">
                    <w:rPr>
                      <w:rStyle w:val="Platzhaltertext"/>
                    </w:rPr>
                    <w:t>…</w:t>
                  </w:r>
                  <w:r w:rsidR="0048696B">
                    <w:rPr>
                      <w:rStyle w:val="Platzhaltertext"/>
                      <w:rFonts w:cs="Arial"/>
                    </w:rPr>
                    <w:t>]</w:t>
                  </w:r>
                </w:sdtContent>
              </w:sdt>
            </w:sdtContent>
          </w:sdt>
        </w:sdtContent>
      </w:sdt>
      <w:r w:rsidRPr="00BA7545">
        <w:t xml:space="preserve">, Name: </w:t>
      </w:r>
      <w:sdt>
        <w:sdtPr>
          <w:id w:val="-2089143835"/>
          <w:placeholder>
            <w:docPart w:val="DF0577A6DA2D4ADCB3B38E12F2350E1A"/>
          </w:placeholder>
        </w:sdtPr>
        <w:sdtContent>
          <w:sdt>
            <w:sdtPr>
              <w:id w:val="263503150"/>
              <w:placeholder>
                <w:docPart w:val="5A0AB83BCCD844A8AB7F9F7B155B5CFE"/>
              </w:placeholder>
            </w:sdtPr>
            <w:sdtContent>
              <w:sdt>
                <w:sdtPr>
                  <w:rPr>
                    <w:szCs w:val="22"/>
                  </w:rPr>
                  <w:alias w:val="Name"/>
                  <w:tag w:val=""/>
                  <w:id w:val="-424351276"/>
                  <w:placeholder>
                    <w:docPart w:val="B605CDFF479E40CB8FE3314922713609"/>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48696B">
                    <w:rPr>
                      <w:rStyle w:val="Platzhaltertext"/>
                      <w:rFonts w:cs="Arial"/>
                    </w:rPr>
                    <w:t>[</w:t>
                  </w:r>
                  <w:r w:rsidR="0048696B">
                    <w:rPr>
                      <w:rStyle w:val="Platzhaltertext"/>
                    </w:rPr>
                    <w:t>…</w:t>
                  </w:r>
                  <w:r w:rsidR="0048696B">
                    <w:rPr>
                      <w:rStyle w:val="Platzhaltertext"/>
                      <w:rFonts w:cs="Arial"/>
                    </w:rPr>
                    <w:t>]</w:t>
                  </w:r>
                </w:sdtContent>
              </w:sdt>
            </w:sdtContent>
          </w:sdt>
        </w:sdtContent>
      </w:sdt>
    </w:p>
    <w:p w14:paraId="7599B83C" w14:textId="37057246" w:rsidR="00D645F0" w:rsidRPr="00BB25DA" w:rsidRDefault="00D645F0" w:rsidP="00D645F0">
      <w:pPr>
        <w:suppressAutoHyphens/>
        <w:autoSpaceDE w:val="0"/>
        <w:autoSpaceDN w:val="0"/>
        <w:adjustRightInd w:val="0"/>
        <w:rPr>
          <w:rFonts w:cs="Arial"/>
          <w:iCs/>
        </w:rPr>
      </w:pPr>
    </w:p>
    <w:p w14:paraId="66FDB714" w14:textId="77777777" w:rsidR="00D645F0" w:rsidRPr="00BB25DA" w:rsidRDefault="00D645F0" w:rsidP="00D645F0">
      <w:pPr>
        <w:suppressAutoHyphens/>
        <w:autoSpaceDE w:val="0"/>
        <w:autoSpaceDN w:val="0"/>
        <w:adjustRightInd w:val="0"/>
        <w:rPr>
          <w:rFonts w:cs="Arial"/>
          <w:iCs/>
        </w:rPr>
      </w:pPr>
    </w:p>
    <w:tbl>
      <w:tblPr>
        <w:tblStyle w:val="Tabellenraster"/>
        <w:tblW w:w="99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4"/>
        <w:gridCol w:w="9185"/>
      </w:tblGrid>
      <w:tr w:rsidR="00D645F0" w14:paraId="55D71C12" w14:textId="77777777" w:rsidTr="00867BF5">
        <w:tc>
          <w:tcPr>
            <w:tcW w:w="794" w:type="dxa"/>
          </w:tcPr>
          <w:p w14:paraId="10CB449D" w14:textId="48ED7C6B" w:rsidR="00D645F0" w:rsidRDefault="008F6B47" w:rsidP="009114FC">
            <w:pPr>
              <w:suppressAutoHyphens/>
              <w:autoSpaceDE w:val="0"/>
              <w:autoSpaceDN w:val="0"/>
              <w:adjustRightInd w:val="0"/>
              <w:rPr>
                <w:rFonts w:cs="Arial"/>
              </w:rPr>
            </w:pPr>
            <w:r>
              <w:rPr>
                <w:rFonts w:cs="Arial"/>
              </w:rPr>
              <w:t>7</w:t>
            </w:r>
          </w:p>
        </w:tc>
        <w:tc>
          <w:tcPr>
            <w:tcW w:w="9185" w:type="dxa"/>
          </w:tcPr>
          <w:p w14:paraId="6113F627" w14:textId="6C4C548C" w:rsidR="00D645F0" w:rsidRDefault="008F6B47" w:rsidP="008F6B47">
            <w:pPr>
              <w:suppressAutoHyphens/>
              <w:autoSpaceDE w:val="0"/>
              <w:autoSpaceDN w:val="0"/>
              <w:adjustRightInd w:val="0"/>
              <w:spacing w:after="120"/>
              <w:rPr>
                <w:rFonts w:cs="Arial"/>
              </w:rPr>
            </w:pPr>
            <w:r>
              <w:t xml:space="preserve">Haben </w:t>
            </w:r>
            <w:r w:rsidRPr="00F77F36">
              <w:t>die arbeitsbedingten</w:t>
            </w:r>
            <w:r>
              <w:t xml:space="preserve"> Einwirkungen die Erkrankung aus medizinischer Sicht </w:t>
            </w:r>
            <w:r>
              <w:br/>
              <w:t>(mit-)verursacht? Welche Tatsachen sprechen aus medizinischer Sicht für bzw. gegen einen Ursachenzusammenhang zwischen arbeitsbedingter Einwirkung und Erkrankung?</w:t>
            </w:r>
            <w:r w:rsidRPr="00CE6CD4">
              <w:t xml:space="preserve"> </w:t>
            </w:r>
          </w:p>
        </w:tc>
      </w:tr>
      <w:tr w:rsidR="008F6B47" w14:paraId="68181BC3" w14:textId="77777777" w:rsidTr="00867BF5">
        <w:tc>
          <w:tcPr>
            <w:tcW w:w="794" w:type="dxa"/>
          </w:tcPr>
          <w:p w14:paraId="1650CE4C" w14:textId="4B9D731F" w:rsidR="008F6B47" w:rsidRDefault="008F6B47" w:rsidP="009114FC">
            <w:pPr>
              <w:suppressAutoHyphens/>
              <w:autoSpaceDE w:val="0"/>
              <w:autoSpaceDN w:val="0"/>
              <w:adjustRightInd w:val="0"/>
              <w:rPr>
                <w:rFonts w:cs="Arial"/>
              </w:rPr>
            </w:pPr>
            <w:r>
              <w:rPr>
                <w:rFonts w:cs="Arial"/>
              </w:rPr>
              <w:t>7.1</w:t>
            </w:r>
          </w:p>
        </w:tc>
        <w:tc>
          <w:tcPr>
            <w:tcW w:w="9185" w:type="dxa"/>
          </w:tcPr>
          <w:p w14:paraId="3506FCAC" w14:textId="7ABBB11D" w:rsidR="008F6B47" w:rsidRPr="008F6B47" w:rsidRDefault="008F6B47" w:rsidP="008F6B47">
            <w:pPr>
              <w:spacing w:after="120"/>
              <w:rPr>
                <w:rFonts w:cs="Arial"/>
              </w:rPr>
            </w:pPr>
            <w:r w:rsidRPr="008F6B47">
              <w:rPr>
                <w:rFonts w:cs="Arial"/>
              </w:rPr>
              <w:t>Ist das Schadensbild an der LWS belastungskonform im Sinne der Konsensempfehlung?</w:t>
            </w:r>
          </w:p>
        </w:tc>
      </w:tr>
      <w:tr w:rsidR="008F6B47" w14:paraId="3AC9C0BF" w14:textId="77777777" w:rsidTr="00867BF5">
        <w:tc>
          <w:tcPr>
            <w:tcW w:w="794" w:type="dxa"/>
          </w:tcPr>
          <w:p w14:paraId="0B96268A" w14:textId="18437619" w:rsidR="008F6B47" w:rsidRDefault="008F6B47" w:rsidP="009114FC">
            <w:pPr>
              <w:suppressAutoHyphens/>
              <w:autoSpaceDE w:val="0"/>
              <w:autoSpaceDN w:val="0"/>
              <w:adjustRightInd w:val="0"/>
              <w:rPr>
                <w:rFonts w:cs="Arial"/>
              </w:rPr>
            </w:pPr>
            <w:r>
              <w:rPr>
                <w:rFonts w:cs="Arial"/>
              </w:rPr>
              <w:t>7.2</w:t>
            </w:r>
          </w:p>
        </w:tc>
        <w:tc>
          <w:tcPr>
            <w:tcW w:w="9185" w:type="dxa"/>
          </w:tcPr>
          <w:p w14:paraId="1A5144D1" w14:textId="15D110FC" w:rsidR="008F6B47" w:rsidRPr="008F6B47" w:rsidRDefault="008F6B47" w:rsidP="008F6B47">
            <w:pPr>
              <w:suppressAutoHyphens/>
              <w:autoSpaceDE w:val="0"/>
              <w:autoSpaceDN w:val="0"/>
              <w:adjustRightInd w:val="0"/>
              <w:spacing w:after="120"/>
              <w:rPr>
                <w:rFonts w:cs="Arial"/>
              </w:rPr>
            </w:pPr>
            <w:r w:rsidRPr="008F6B47">
              <w:rPr>
                <w:rFonts w:cs="Arial"/>
              </w:rPr>
              <w:t>Besteht eine plausible zeitliche Korrelation der arbeitsbedingten Einwirkung zur Entwicklung der bandscheibenbedingten Erkrankung der LWS?</w:t>
            </w:r>
          </w:p>
        </w:tc>
      </w:tr>
      <w:tr w:rsidR="008F6B47" w14:paraId="545B96DE" w14:textId="77777777" w:rsidTr="00867BF5">
        <w:tc>
          <w:tcPr>
            <w:tcW w:w="794" w:type="dxa"/>
          </w:tcPr>
          <w:p w14:paraId="13E2AC36" w14:textId="464EA21A" w:rsidR="008F6B47" w:rsidRDefault="008F6B47" w:rsidP="009114FC">
            <w:pPr>
              <w:suppressAutoHyphens/>
              <w:autoSpaceDE w:val="0"/>
              <w:autoSpaceDN w:val="0"/>
              <w:adjustRightInd w:val="0"/>
              <w:rPr>
                <w:rFonts w:cs="Arial"/>
              </w:rPr>
            </w:pPr>
            <w:r>
              <w:rPr>
                <w:rFonts w:cs="Arial"/>
              </w:rPr>
              <w:t>7.3</w:t>
            </w:r>
          </w:p>
        </w:tc>
        <w:tc>
          <w:tcPr>
            <w:tcW w:w="9185" w:type="dxa"/>
          </w:tcPr>
          <w:p w14:paraId="79F558C6" w14:textId="5DA98F43" w:rsidR="008F6B47" w:rsidRPr="008F6B47" w:rsidRDefault="008F6B47" w:rsidP="008F6B47">
            <w:pPr>
              <w:spacing w:after="120"/>
            </w:pPr>
            <w:r w:rsidRPr="00F77F36">
              <w:t>Beruht das Krankheitsbild auf einer Vorerkrankung</w:t>
            </w:r>
            <w:r>
              <w:t xml:space="preserve"> bzw. einem Vorschaden</w:t>
            </w:r>
            <w:r w:rsidRPr="00F77F36">
              <w:t>? Wenn ja, auf welcher</w:t>
            </w:r>
            <w:r>
              <w:t>/</w:t>
            </w:r>
            <w:r w:rsidR="007445B5">
              <w:t>welche</w:t>
            </w:r>
            <w:r>
              <w:t>m</w:t>
            </w:r>
            <w:r w:rsidRPr="00F77F36">
              <w:t>?</w:t>
            </w:r>
          </w:p>
        </w:tc>
      </w:tr>
      <w:tr w:rsidR="008F6B47" w14:paraId="18F899BB" w14:textId="77777777" w:rsidTr="00867BF5">
        <w:tc>
          <w:tcPr>
            <w:tcW w:w="794" w:type="dxa"/>
          </w:tcPr>
          <w:p w14:paraId="14CCDD7D" w14:textId="7A32C1B2" w:rsidR="008F6B47" w:rsidRDefault="008F6B47" w:rsidP="009114FC">
            <w:pPr>
              <w:suppressAutoHyphens/>
              <w:autoSpaceDE w:val="0"/>
              <w:autoSpaceDN w:val="0"/>
              <w:adjustRightInd w:val="0"/>
              <w:rPr>
                <w:rFonts w:cs="Arial"/>
              </w:rPr>
            </w:pPr>
            <w:r>
              <w:rPr>
                <w:rFonts w:cs="Arial"/>
              </w:rPr>
              <w:t>7.3.1</w:t>
            </w:r>
          </w:p>
        </w:tc>
        <w:tc>
          <w:tcPr>
            <w:tcW w:w="9185" w:type="dxa"/>
          </w:tcPr>
          <w:p w14:paraId="1259C573" w14:textId="25F0D69C" w:rsidR="008F6B47" w:rsidRPr="00F77F36" w:rsidRDefault="008F6B47" w:rsidP="008F6B47">
            <w:pPr>
              <w:spacing w:after="120"/>
            </w:pPr>
            <w:r w:rsidRPr="00F015F3">
              <w:t>Handelt es sich um eine vorübergehende Verschlimmerung der Vorerkrankung</w:t>
            </w:r>
            <w:r>
              <w:t xml:space="preserve"> bzw. des Vorschadens</w:t>
            </w:r>
            <w:r w:rsidRPr="00F015F3">
              <w:t>? Wenn ja</w:t>
            </w:r>
            <w:r>
              <w:t>,</w:t>
            </w:r>
            <w:r w:rsidRPr="00F015F3">
              <w:t xml:space="preserve"> für welchen Zeitraum?</w:t>
            </w:r>
          </w:p>
        </w:tc>
      </w:tr>
      <w:tr w:rsidR="008F6B47" w14:paraId="17B1DE38" w14:textId="77777777" w:rsidTr="00867BF5">
        <w:tc>
          <w:tcPr>
            <w:tcW w:w="794" w:type="dxa"/>
          </w:tcPr>
          <w:p w14:paraId="515EB781" w14:textId="528DE0D2" w:rsidR="008F6B47" w:rsidRDefault="008F6B47" w:rsidP="009114FC">
            <w:pPr>
              <w:suppressAutoHyphens/>
              <w:autoSpaceDE w:val="0"/>
              <w:autoSpaceDN w:val="0"/>
              <w:adjustRightInd w:val="0"/>
              <w:rPr>
                <w:rFonts w:cs="Arial"/>
              </w:rPr>
            </w:pPr>
            <w:r>
              <w:rPr>
                <w:rFonts w:cs="Arial"/>
              </w:rPr>
              <w:t>7.3.2</w:t>
            </w:r>
          </w:p>
        </w:tc>
        <w:tc>
          <w:tcPr>
            <w:tcW w:w="9185" w:type="dxa"/>
          </w:tcPr>
          <w:p w14:paraId="39B2B40B" w14:textId="14AC0F2E" w:rsidR="008F6B47" w:rsidRPr="00F015F3" w:rsidRDefault="008F6B47" w:rsidP="008F6B47">
            <w:pPr>
              <w:spacing w:after="120"/>
            </w:pPr>
            <w:r w:rsidRPr="00F015F3">
              <w:t>Handelt es sich um eine dauernde Verschlimmerung der Vorerkrankung</w:t>
            </w:r>
            <w:r>
              <w:t xml:space="preserve"> bzw. des Vorschadens</w:t>
            </w:r>
            <w:r w:rsidRPr="00F015F3">
              <w:t>? Wenn ja</w:t>
            </w:r>
            <w:r>
              <w:t>,</w:t>
            </w:r>
            <w:r w:rsidRPr="00F015F3">
              <w:t xml:space="preserve"> ist die Vorerkrankung </w:t>
            </w:r>
            <w:r>
              <w:t xml:space="preserve">bzw. der Vorschaden </w:t>
            </w:r>
            <w:r w:rsidRPr="00F015F3">
              <w:t xml:space="preserve">von dem hinzugetretenen </w:t>
            </w:r>
            <w:r>
              <w:t>arbeitsbedingten</w:t>
            </w:r>
            <w:r w:rsidRPr="00F015F3">
              <w:t xml:space="preserve"> Schaden abgrenzbar</w:t>
            </w:r>
            <w:r>
              <w:t>? Wenn nein,</w:t>
            </w:r>
            <w:r w:rsidRPr="00F015F3">
              <w:t xml:space="preserve"> ist der gesamte Erkrankungsverlauf wesentlich beschleunigt </w:t>
            </w:r>
            <w:r>
              <w:t>und gefördert worden und hat einen anderen, schwereren Verlauf genommen</w:t>
            </w:r>
            <w:r w:rsidRPr="00F015F3">
              <w:t>?</w:t>
            </w:r>
            <w:r w:rsidRPr="00A159CE">
              <w:t xml:space="preserve"> Eine Verschlimmerung liegt auch dann vor, wenn ein Verschlimmerungsanteil nicht gesondert festgestellt werden kann, sondern die gesamte Entwicklung der Erkrankung durch die arbeitsbedingte Einwirkung ungünstig beeinflusst wird.</w:t>
            </w:r>
          </w:p>
        </w:tc>
      </w:tr>
      <w:tr w:rsidR="008F6B47" w14:paraId="7DEFD50A" w14:textId="77777777" w:rsidTr="00867BF5">
        <w:tc>
          <w:tcPr>
            <w:tcW w:w="794" w:type="dxa"/>
          </w:tcPr>
          <w:p w14:paraId="391FBEFA" w14:textId="5EE14345" w:rsidR="008F6B47" w:rsidRDefault="008F6B47" w:rsidP="009114FC">
            <w:pPr>
              <w:suppressAutoHyphens/>
              <w:autoSpaceDE w:val="0"/>
              <w:autoSpaceDN w:val="0"/>
              <w:adjustRightInd w:val="0"/>
              <w:rPr>
                <w:rFonts w:cs="Arial"/>
              </w:rPr>
            </w:pPr>
            <w:r>
              <w:rPr>
                <w:rFonts w:cs="Arial"/>
              </w:rPr>
              <w:t>8</w:t>
            </w:r>
          </w:p>
        </w:tc>
        <w:tc>
          <w:tcPr>
            <w:tcW w:w="9185" w:type="dxa"/>
          </w:tcPr>
          <w:p w14:paraId="11EE4C3F" w14:textId="2B030E31" w:rsidR="008F6B47" w:rsidRPr="008F6B47" w:rsidRDefault="008F6B47" w:rsidP="008F6B47">
            <w:pPr>
              <w:suppressAutoHyphens/>
              <w:autoSpaceDE w:val="0"/>
              <w:autoSpaceDN w:val="0"/>
              <w:adjustRightInd w:val="0"/>
              <w:spacing w:after="120"/>
              <w:rPr>
                <w:rFonts w:cs="Arial"/>
              </w:rPr>
            </w:pPr>
            <w:r>
              <w:t xml:space="preserve">Haben </w:t>
            </w:r>
            <w:r w:rsidRPr="00F77F36">
              <w:t xml:space="preserve">weitere (konkurrierende) Faktoren </w:t>
            </w:r>
            <w:r>
              <w:t>die Erkrankung aus medizinischer Sicht</w:t>
            </w:r>
            <w:r w:rsidR="008B4A50">
              <w:br/>
            </w:r>
            <w:r>
              <w:t>(mit-)verursacht, ggf. welche? Welche Tatsachen sprechen aus medizinischer Sicht für bzw. gegen einen Ursachenzusammenhang zwischen diesen konkurrierenden Faktoren und der Erkrankung?</w:t>
            </w:r>
          </w:p>
        </w:tc>
      </w:tr>
      <w:tr w:rsidR="008F6B47" w14:paraId="7BF5E55D" w14:textId="77777777" w:rsidTr="00867BF5">
        <w:tc>
          <w:tcPr>
            <w:tcW w:w="794" w:type="dxa"/>
          </w:tcPr>
          <w:p w14:paraId="3E3F74F0" w14:textId="740456B2" w:rsidR="008F6B47" w:rsidRDefault="008F6B47" w:rsidP="009114FC">
            <w:pPr>
              <w:suppressAutoHyphens/>
              <w:autoSpaceDE w:val="0"/>
              <w:autoSpaceDN w:val="0"/>
              <w:adjustRightInd w:val="0"/>
              <w:rPr>
                <w:rFonts w:cs="Arial"/>
              </w:rPr>
            </w:pPr>
            <w:r>
              <w:rPr>
                <w:rFonts w:cs="Arial"/>
              </w:rPr>
              <w:t>8.1</w:t>
            </w:r>
          </w:p>
        </w:tc>
        <w:tc>
          <w:tcPr>
            <w:tcW w:w="9185" w:type="dxa"/>
          </w:tcPr>
          <w:p w14:paraId="2375DEED" w14:textId="382FD821" w:rsidR="008F6B47" w:rsidRPr="008F6B47" w:rsidRDefault="008F6B47" w:rsidP="008F6B47">
            <w:pPr>
              <w:suppressAutoHyphens/>
              <w:autoSpaceDE w:val="0"/>
              <w:autoSpaceDN w:val="0"/>
              <w:adjustRightInd w:val="0"/>
              <w:spacing w:after="120"/>
              <w:rPr>
                <w:rFonts w:cs="Arial"/>
              </w:rPr>
            </w:pPr>
            <w:r>
              <w:t>Wie ausgeprägt sind die Bandscheibenschäden an der LWS im Vergleich zu etwaigen Bandscheibenschäden an den belastungsfernen Wirbelsäulenabschnitten der HWS und BWS?</w:t>
            </w:r>
          </w:p>
        </w:tc>
      </w:tr>
      <w:tr w:rsidR="008F6B47" w14:paraId="4E06D58E" w14:textId="77777777" w:rsidTr="00867BF5">
        <w:tc>
          <w:tcPr>
            <w:tcW w:w="794" w:type="dxa"/>
          </w:tcPr>
          <w:p w14:paraId="07EFC50B" w14:textId="4102D6B3" w:rsidR="008F6B47" w:rsidRDefault="008F6B47" w:rsidP="009114FC">
            <w:pPr>
              <w:suppressAutoHyphens/>
              <w:autoSpaceDE w:val="0"/>
              <w:autoSpaceDN w:val="0"/>
              <w:adjustRightInd w:val="0"/>
              <w:rPr>
                <w:rFonts w:cs="Arial"/>
              </w:rPr>
            </w:pPr>
            <w:r>
              <w:rPr>
                <w:rFonts w:cs="Arial"/>
              </w:rPr>
              <w:t>9</w:t>
            </w:r>
          </w:p>
        </w:tc>
        <w:tc>
          <w:tcPr>
            <w:tcW w:w="9185" w:type="dxa"/>
          </w:tcPr>
          <w:p w14:paraId="1466FD0F" w14:textId="19EAECFF" w:rsidR="008F6B47" w:rsidRPr="008F6B47" w:rsidRDefault="008F6B47" w:rsidP="008F6B47">
            <w:pPr>
              <w:suppressAutoHyphens/>
              <w:autoSpaceDE w:val="0"/>
              <w:autoSpaceDN w:val="0"/>
              <w:adjustRightInd w:val="0"/>
              <w:spacing w:after="120"/>
              <w:rPr>
                <w:rFonts w:cs="Arial"/>
              </w:rPr>
            </w:pPr>
            <w:r>
              <w:t xml:space="preserve">Welches Gewicht für die Verursachung der Erkrankung bzw. Verschlimmerung im Sinne der Frage </w:t>
            </w:r>
            <w:r w:rsidRPr="00F77F36">
              <w:t>7.3</w:t>
            </w:r>
            <w:r>
              <w:t xml:space="preserve"> haben die </w:t>
            </w:r>
            <w:r w:rsidRPr="00F77F36">
              <w:t>arbeitsbedingten</w:t>
            </w:r>
            <w:r>
              <w:t xml:space="preserve"> und konkurrierenden Faktoren aus medizinischer Sicht jeweils?</w:t>
            </w:r>
            <w:r>
              <w:br/>
              <w:t>Diskutieren Sie bitte ausführlich aus medizinisch-wissenschaftlicher Sicht die Bedeutung dieser Faktoren und eine ggf. zwischen ihnen bestehende Wechselwirkung.</w:t>
            </w:r>
          </w:p>
        </w:tc>
      </w:tr>
      <w:tr w:rsidR="008F6B47" w14:paraId="2C07981D" w14:textId="77777777" w:rsidTr="00867BF5">
        <w:tc>
          <w:tcPr>
            <w:tcW w:w="794" w:type="dxa"/>
          </w:tcPr>
          <w:p w14:paraId="00AE62C7" w14:textId="1DA797C9" w:rsidR="008F6B47" w:rsidRDefault="008F6B47" w:rsidP="009114FC">
            <w:pPr>
              <w:suppressAutoHyphens/>
              <w:autoSpaceDE w:val="0"/>
              <w:autoSpaceDN w:val="0"/>
              <w:adjustRightInd w:val="0"/>
              <w:rPr>
                <w:rFonts w:cs="Arial"/>
              </w:rPr>
            </w:pPr>
            <w:r>
              <w:rPr>
                <w:rFonts w:cs="Arial"/>
              </w:rPr>
              <w:t>9.1</w:t>
            </w:r>
          </w:p>
        </w:tc>
        <w:tc>
          <w:tcPr>
            <w:tcW w:w="9185" w:type="dxa"/>
          </w:tcPr>
          <w:p w14:paraId="3D100E76" w14:textId="2211396B" w:rsidR="008F6B47" w:rsidRPr="008F6B47" w:rsidRDefault="008F6B47" w:rsidP="008F6B47">
            <w:pPr>
              <w:tabs>
                <w:tab w:val="left" w:pos="993"/>
              </w:tabs>
              <w:suppressAutoHyphens/>
              <w:autoSpaceDE w:val="0"/>
              <w:autoSpaceDN w:val="0"/>
              <w:adjustRightInd w:val="0"/>
              <w:spacing w:after="120"/>
              <w:rPr>
                <w:rFonts w:cs="Arial"/>
              </w:rPr>
            </w:pPr>
            <w:r>
              <w:t>Welche Konstellation im Sinne der Konsensempfehlung liegt vor?</w:t>
            </w:r>
          </w:p>
        </w:tc>
      </w:tr>
    </w:tbl>
    <w:p w14:paraId="1AB3E7B6" w14:textId="77777777" w:rsidR="008F6B47" w:rsidRDefault="008F6B47">
      <w:r>
        <w:br w:type="page"/>
      </w:r>
    </w:p>
    <w:p w14:paraId="63E0C582" w14:textId="49749BB9" w:rsidR="008F6B47" w:rsidRDefault="008F6B47" w:rsidP="008F6B47">
      <w:pPr>
        <w:autoSpaceDE w:val="0"/>
        <w:autoSpaceDN w:val="0"/>
        <w:adjustRightInd w:val="0"/>
      </w:pPr>
      <w:r>
        <w:lastRenderedPageBreak/>
        <w:t xml:space="preserve">Az.: </w:t>
      </w:r>
      <w:sdt>
        <w:sdtPr>
          <w:id w:val="174087942"/>
          <w:placeholder>
            <w:docPart w:val="EADA1B72677A44A3A42EC3E31B659487"/>
          </w:placeholder>
        </w:sdtPr>
        <w:sdtContent>
          <w:sdt>
            <w:sdtPr>
              <w:id w:val="1918442649"/>
              <w:placeholder>
                <w:docPart w:val="51D4434685F44E178FA3AE03FD11A12B"/>
              </w:placeholder>
            </w:sdtPr>
            <w:sdtContent>
              <w:sdt>
                <w:sdtPr>
                  <w:rPr>
                    <w:szCs w:val="22"/>
                  </w:rPr>
                  <w:alias w:val="Az"/>
                  <w:tag w:val=""/>
                  <w:id w:val="1581333034"/>
                  <w:placeholder>
                    <w:docPart w:val="16C65BF466A84E5DB345E40FB7323117"/>
                  </w:placeholder>
                  <w:showingPlcHdr/>
                  <w:dataBinding w:prefixMappings="xmlns:ns0='http://schemas.microsoft.com/office/2006/coverPageProps' " w:xpath="/ns0:CoverPageProperties[1]/ns0:Abstract[1]" w:storeItemID="{55AF091B-3C7A-41E3-B477-F2FDAA23CFDA}"/>
                  <w:text/>
                </w:sdtPr>
                <w:sdtContent>
                  <w:r w:rsidR="0048696B">
                    <w:rPr>
                      <w:rStyle w:val="Platzhaltertext"/>
                      <w:rFonts w:cs="Arial"/>
                    </w:rPr>
                    <w:t>[</w:t>
                  </w:r>
                  <w:r w:rsidR="0048696B">
                    <w:rPr>
                      <w:rStyle w:val="Platzhaltertext"/>
                    </w:rPr>
                    <w:t>…</w:t>
                  </w:r>
                  <w:r w:rsidR="0048696B">
                    <w:rPr>
                      <w:rStyle w:val="Platzhaltertext"/>
                      <w:rFonts w:cs="Arial"/>
                    </w:rPr>
                    <w:t>]</w:t>
                  </w:r>
                </w:sdtContent>
              </w:sdt>
            </w:sdtContent>
          </w:sdt>
        </w:sdtContent>
      </w:sdt>
      <w:r>
        <w:t xml:space="preserve">, Name: </w:t>
      </w:r>
      <w:sdt>
        <w:sdtPr>
          <w:id w:val="-1362508206"/>
          <w:placeholder>
            <w:docPart w:val="4E15E69E95F340DAAD0C45094FFC8AE7"/>
          </w:placeholder>
        </w:sdtPr>
        <w:sdtContent>
          <w:sdt>
            <w:sdtPr>
              <w:id w:val="1745673797"/>
              <w:placeholder>
                <w:docPart w:val="1B8897EC3A434803826F4323F0D5B6ED"/>
              </w:placeholder>
            </w:sdtPr>
            <w:sdtContent>
              <w:sdt>
                <w:sdtPr>
                  <w:rPr>
                    <w:szCs w:val="22"/>
                  </w:rPr>
                  <w:alias w:val="Name"/>
                  <w:tag w:val=""/>
                  <w:id w:val="1848749081"/>
                  <w:placeholder>
                    <w:docPart w:val="F3F7F3F3B96E4F23A66DD27E191D349C"/>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48696B">
                    <w:rPr>
                      <w:rStyle w:val="Platzhaltertext"/>
                      <w:rFonts w:cs="Arial"/>
                    </w:rPr>
                    <w:t>[</w:t>
                  </w:r>
                  <w:r w:rsidR="0048696B">
                    <w:rPr>
                      <w:rStyle w:val="Platzhaltertext"/>
                    </w:rPr>
                    <w:t>…</w:t>
                  </w:r>
                  <w:r w:rsidR="0048696B">
                    <w:rPr>
                      <w:rStyle w:val="Platzhaltertext"/>
                      <w:rFonts w:cs="Arial"/>
                    </w:rPr>
                    <w:t>]</w:t>
                  </w:r>
                </w:sdtContent>
              </w:sdt>
            </w:sdtContent>
          </w:sdt>
        </w:sdtContent>
      </w:sdt>
    </w:p>
    <w:p w14:paraId="4CF681B7" w14:textId="38F74403" w:rsidR="008F6B47" w:rsidRDefault="008F6B47"/>
    <w:p w14:paraId="00F90115" w14:textId="77777777" w:rsidR="008F6B47" w:rsidRDefault="008F6B47"/>
    <w:tbl>
      <w:tblPr>
        <w:tblStyle w:val="Tabellenraster"/>
        <w:tblW w:w="99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4"/>
        <w:gridCol w:w="9185"/>
      </w:tblGrid>
      <w:tr w:rsidR="008F6B47" w14:paraId="443EFDC2" w14:textId="77777777" w:rsidTr="000C2981">
        <w:tc>
          <w:tcPr>
            <w:tcW w:w="9979" w:type="dxa"/>
            <w:gridSpan w:val="2"/>
          </w:tcPr>
          <w:p w14:paraId="26A287C3" w14:textId="36748B5B" w:rsidR="008F6B47" w:rsidRPr="008F6B47" w:rsidRDefault="008F6B47" w:rsidP="008F6B47">
            <w:pPr>
              <w:tabs>
                <w:tab w:val="left" w:pos="426"/>
                <w:tab w:val="left" w:pos="993"/>
              </w:tabs>
              <w:suppressAutoHyphens/>
              <w:autoSpaceDE w:val="0"/>
              <w:autoSpaceDN w:val="0"/>
              <w:adjustRightInd w:val="0"/>
              <w:spacing w:after="120"/>
              <w:rPr>
                <w:rFonts w:cs="Arial"/>
              </w:rPr>
            </w:pPr>
            <w:r>
              <w:rPr>
                <w:rFonts w:cs="Arial"/>
              </w:rPr>
              <w:t xml:space="preserve">Sofern nach Ihrer Einschätzung eine BK nach </w:t>
            </w:r>
            <w:sdt>
              <w:sdtPr>
                <w:rPr>
                  <w:rFonts w:cs="Arial"/>
                </w:rPr>
                <w:id w:val="-2117589399"/>
                <w:placeholder>
                  <w:docPart w:val="8C1B4ABAA00340CBB5D2C60CBC12B1AF"/>
                </w:placeholder>
                <w:showingPlcHdr/>
                <w:dropDownList>
                  <w:listItem w:value="Wählen Sie ein Element aus."/>
                  <w:listItem w:displayText="Nr. 2108" w:value="Nr. 2108"/>
                  <w:listItem w:displayText="Nr. 2110" w:value="Nr. 2110"/>
                </w:dropDownList>
              </w:sdtPr>
              <w:sdtContent>
                <w:r w:rsidR="00E42C77" w:rsidRPr="00952F12">
                  <w:rPr>
                    <w:rStyle w:val="PlatzhalterEingabe-Auswahlfeld"/>
                    <w:vanish/>
                  </w:rPr>
                  <w:t>Auswahl</w:t>
                </w:r>
              </w:sdtContent>
            </w:sdt>
            <w:r w:rsidR="00E42C77" w:rsidRPr="00D645F0">
              <w:rPr>
                <w:rFonts w:cs="Arial"/>
              </w:rPr>
              <w:t xml:space="preserve"> </w:t>
            </w:r>
            <w:r w:rsidR="00F325C5">
              <w:rPr>
                <w:rFonts w:cs="Arial"/>
              </w:rPr>
              <w:t xml:space="preserve">vorliegt, beantworten </w:t>
            </w:r>
            <w:r>
              <w:rPr>
                <w:rFonts w:cs="Arial"/>
              </w:rPr>
              <w:t>Sie bitte</w:t>
            </w:r>
            <w:r w:rsidR="00F97D04">
              <w:rPr>
                <w:rFonts w:cs="Arial"/>
              </w:rPr>
              <w:t xml:space="preserve"> auch</w:t>
            </w:r>
            <w:r>
              <w:rPr>
                <w:rFonts w:cs="Arial"/>
              </w:rPr>
              <w:t xml:space="preserve"> die Fragen 10 bis 1</w:t>
            </w:r>
            <w:r w:rsidR="00F97D04">
              <w:rPr>
                <w:rFonts w:cs="Arial"/>
              </w:rPr>
              <w:t>3</w:t>
            </w:r>
            <w:r>
              <w:rPr>
                <w:rFonts w:cs="Arial"/>
              </w:rPr>
              <w:t>, anderenfalls gehen Sie direkt zu Frage 1</w:t>
            </w:r>
            <w:r w:rsidR="00F97D04">
              <w:rPr>
                <w:rFonts w:cs="Arial"/>
              </w:rPr>
              <w:t>4</w:t>
            </w:r>
            <w:r>
              <w:rPr>
                <w:rFonts w:cs="Arial"/>
              </w:rPr>
              <w:t>.</w:t>
            </w:r>
          </w:p>
        </w:tc>
      </w:tr>
      <w:tr w:rsidR="008F6B47" w14:paraId="09F33C8F" w14:textId="77777777" w:rsidTr="000C2981">
        <w:tc>
          <w:tcPr>
            <w:tcW w:w="794" w:type="dxa"/>
          </w:tcPr>
          <w:p w14:paraId="404ADED6" w14:textId="70A10D0B" w:rsidR="008F6B47" w:rsidRDefault="008F6B47" w:rsidP="009114FC">
            <w:pPr>
              <w:suppressAutoHyphens/>
              <w:autoSpaceDE w:val="0"/>
              <w:autoSpaceDN w:val="0"/>
              <w:adjustRightInd w:val="0"/>
              <w:rPr>
                <w:rFonts w:cs="Arial"/>
              </w:rPr>
            </w:pPr>
            <w:r>
              <w:rPr>
                <w:rFonts w:cs="Arial"/>
              </w:rPr>
              <w:t>10</w:t>
            </w:r>
          </w:p>
        </w:tc>
        <w:tc>
          <w:tcPr>
            <w:tcW w:w="9185" w:type="dxa"/>
          </w:tcPr>
          <w:p w14:paraId="13539E79" w14:textId="6920A045" w:rsidR="008F6B47" w:rsidRDefault="008F6B47" w:rsidP="008F6B47">
            <w:pPr>
              <w:spacing w:after="120"/>
            </w:pPr>
            <w:r w:rsidRPr="005B4213">
              <w:t xml:space="preserve">Welche Folgen der </w:t>
            </w:r>
            <w:r w:rsidR="00924CF7">
              <w:t>BK</w:t>
            </w:r>
            <w:r w:rsidR="00924CF7" w:rsidRPr="005B4213">
              <w:t xml:space="preserve"> </w:t>
            </w:r>
            <w:r w:rsidRPr="005B4213">
              <w:t>liegen</w:t>
            </w:r>
            <w:r>
              <w:t xml:space="preserve"> bis</w:t>
            </w:r>
            <w:r w:rsidRPr="005B4213">
              <w:t xml:space="preserve"> zum Zeitpunkt der Untersuchung vor?</w:t>
            </w:r>
          </w:p>
        </w:tc>
      </w:tr>
      <w:tr w:rsidR="008F6B47" w14:paraId="3082659D" w14:textId="77777777" w:rsidTr="000C2981">
        <w:tc>
          <w:tcPr>
            <w:tcW w:w="794" w:type="dxa"/>
          </w:tcPr>
          <w:p w14:paraId="631D99B3" w14:textId="06B4471A" w:rsidR="008F6B47" w:rsidRDefault="008F6B47" w:rsidP="009114FC">
            <w:pPr>
              <w:suppressAutoHyphens/>
              <w:autoSpaceDE w:val="0"/>
              <w:autoSpaceDN w:val="0"/>
              <w:adjustRightInd w:val="0"/>
              <w:rPr>
                <w:rFonts w:cs="Arial"/>
              </w:rPr>
            </w:pPr>
            <w:r>
              <w:rPr>
                <w:rFonts w:cs="Arial"/>
              </w:rPr>
              <w:t>11</w:t>
            </w:r>
          </w:p>
        </w:tc>
        <w:tc>
          <w:tcPr>
            <w:tcW w:w="9185" w:type="dxa"/>
          </w:tcPr>
          <w:p w14:paraId="019E49D0" w14:textId="3E426A2F" w:rsidR="008F6B47" w:rsidRPr="005B4213" w:rsidRDefault="008F6B47" w:rsidP="008F6B47">
            <w:pPr>
              <w:spacing w:after="120"/>
            </w:pPr>
            <w:r>
              <w:t xml:space="preserve">In welchem Grad ist die Erwerbsfähigkeit durch die Folgen der </w:t>
            </w:r>
            <w:r w:rsidR="00DE6D21">
              <w:t xml:space="preserve">BK </w:t>
            </w:r>
            <w:r>
              <w:t xml:space="preserve">gemindert; ab wann und für welchen Zeitraum (ggf. gestaffelt)? Bitte begründen Sie den MdE-Vorschlag unter Berücksichtigung der </w:t>
            </w:r>
            <w:r w:rsidRPr="00F77F36">
              <w:t>aktuellen</w:t>
            </w:r>
            <w:r>
              <w:t xml:space="preserve"> MdE-Tabelle in Form eines Prozentwertes.</w:t>
            </w:r>
          </w:p>
        </w:tc>
      </w:tr>
      <w:tr w:rsidR="008F6B47" w14:paraId="6DBC3B90" w14:textId="77777777" w:rsidTr="000C2981">
        <w:tc>
          <w:tcPr>
            <w:tcW w:w="794" w:type="dxa"/>
          </w:tcPr>
          <w:p w14:paraId="1C4E8A83" w14:textId="470F67CE" w:rsidR="008F6B47" w:rsidRDefault="008F6B47" w:rsidP="009114FC">
            <w:pPr>
              <w:suppressAutoHyphens/>
              <w:autoSpaceDE w:val="0"/>
              <w:autoSpaceDN w:val="0"/>
              <w:adjustRightInd w:val="0"/>
              <w:rPr>
                <w:rFonts w:cs="Arial"/>
              </w:rPr>
            </w:pPr>
            <w:r>
              <w:rPr>
                <w:rFonts w:cs="Arial"/>
              </w:rPr>
              <w:t>12</w:t>
            </w:r>
          </w:p>
        </w:tc>
        <w:tc>
          <w:tcPr>
            <w:tcW w:w="9185" w:type="dxa"/>
          </w:tcPr>
          <w:p w14:paraId="0C24757F" w14:textId="57FFE058" w:rsidR="008F6B47" w:rsidRDefault="008F6B47" w:rsidP="008F6B47">
            <w:pPr>
              <w:spacing w:after="120"/>
            </w:pPr>
            <w:r w:rsidRPr="005B4213">
              <w:t xml:space="preserve">Empfehlen Sie </w:t>
            </w:r>
            <w:r>
              <w:t xml:space="preserve">kurative medizinische </w:t>
            </w:r>
            <w:r w:rsidRPr="005B4213">
              <w:t>Maßnahmen</w:t>
            </w:r>
            <w:r>
              <w:t>?</w:t>
            </w:r>
            <w:r w:rsidRPr="005B4213">
              <w:t xml:space="preserve"> Wenn ja, welche?</w:t>
            </w:r>
          </w:p>
        </w:tc>
      </w:tr>
      <w:tr w:rsidR="008F6B47" w14:paraId="2791AE23" w14:textId="77777777" w:rsidTr="000C2981">
        <w:tc>
          <w:tcPr>
            <w:tcW w:w="794" w:type="dxa"/>
          </w:tcPr>
          <w:p w14:paraId="1E152B00" w14:textId="458D0BEF" w:rsidR="008F6B47" w:rsidRDefault="008F6B47" w:rsidP="009114FC">
            <w:pPr>
              <w:suppressAutoHyphens/>
              <w:autoSpaceDE w:val="0"/>
              <w:autoSpaceDN w:val="0"/>
              <w:adjustRightInd w:val="0"/>
              <w:rPr>
                <w:rFonts w:cs="Arial"/>
              </w:rPr>
            </w:pPr>
            <w:r>
              <w:rPr>
                <w:rFonts w:cs="Arial"/>
              </w:rPr>
              <w:t>13</w:t>
            </w:r>
          </w:p>
        </w:tc>
        <w:tc>
          <w:tcPr>
            <w:tcW w:w="9185" w:type="dxa"/>
          </w:tcPr>
          <w:p w14:paraId="2D1F5F24" w14:textId="52EB3564" w:rsidR="008F6B47" w:rsidRPr="005B4213" w:rsidRDefault="008F6B47" w:rsidP="008F6B47">
            <w:pPr>
              <w:spacing w:after="120"/>
            </w:pPr>
            <w:r w:rsidRPr="008F6B47">
              <w:rPr>
                <w:rFonts w:cs="Arial"/>
              </w:rPr>
              <w:t xml:space="preserve">Ist mit einer wesentlichen Änderung (Besserung oder Verschlimmerung) der Folgen </w:t>
            </w:r>
            <w:r w:rsidR="00837110" w:rsidRPr="008F6B47">
              <w:rPr>
                <w:rFonts w:cs="Arial"/>
              </w:rPr>
              <w:t>der</w:t>
            </w:r>
            <w:r w:rsidR="002D533C">
              <w:rPr>
                <w:rFonts w:cs="Arial"/>
              </w:rPr>
              <w:t xml:space="preserve"> </w:t>
            </w:r>
            <w:r w:rsidR="002D533C" w:rsidRPr="00D645F0">
              <w:rPr>
                <w:rFonts w:cs="Arial"/>
              </w:rPr>
              <w:t>BK</w:t>
            </w:r>
            <w:r w:rsidR="00612297">
              <w:rPr>
                <w:rFonts w:cs="Arial"/>
              </w:rPr>
              <w:t xml:space="preserve"> </w:t>
            </w:r>
            <w:r w:rsidR="00837110" w:rsidRPr="008F6B47">
              <w:rPr>
                <w:rFonts w:cs="Arial"/>
              </w:rPr>
              <w:t>zu rechnen?</w:t>
            </w:r>
            <w:r w:rsidRPr="008F6B47">
              <w:rPr>
                <w:rFonts w:cs="Arial"/>
              </w:rPr>
              <w:t xml:space="preserve"> Halten Sie eine Überprüfung des BK-Folgezustandes für angezeigt, ggf. wann?</w:t>
            </w:r>
          </w:p>
        </w:tc>
      </w:tr>
      <w:tr w:rsidR="008F6B47" w14:paraId="2498C9A4" w14:textId="77777777" w:rsidTr="000C2981">
        <w:tc>
          <w:tcPr>
            <w:tcW w:w="794" w:type="dxa"/>
          </w:tcPr>
          <w:p w14:paraId="1F65F4C2" w14:textId="62621655" w:rsidR="008F6B47" w:rsidRDefault="008F6B47" w:rsidP="009114FC">
            <w:pPr>
              <w:suppressAutoHyphens/>
              <w:autoSpaceDE w:val="0"/>
              <w:autoSpaceDN w:val="0"/>
              <w:adjustRightInd w:val="0"/>
              <w:rPr>
                <w:rFonts w:cs="Arial"/>
              </w:rPr>
            </w:pPr>
            <w:r>
              <w:rPr>
                <w:rFonts w:cs="Arial"/>
              </w:rPr>
              <w:t>14</w:t>
            </w:r>
          </w:p>
        </w:tc>
        <w:tc>
          <w:tcPr>
            <w:tcW w:w="9185" w:type="dxa"/>
          </w:tcPr>
          <w:p w14:paraId="012F487B" w14:textId="6BD1D868" w:rsidR="00837110" w:rsidRDefault="00837110" w:rsidP="00837110">
            <w:pPr>
              <w:spacing w:after="120"/>
            </w:pPr>
            <w:r>
              <w:t>Sofern die versicherte Person noch im Erwerbsleben steht</w:t>
            </w:r>
            <w:r w:rsidR="00F97D04">
              <w:t xml:space="preserve"> und die konkrete Gefahr der Entstehung, der Verschlimmerung oder des Wiederauflebens einer BK besteht</w:t>
            </w:r>
            <w:r>
              <w:t>: Mit welchen Maßnahmen kann sie die Tätigkeit (am bisherigen Arbeitsplatz) fortsetzen? Bitte differenzieren und bezeichnen Sie die aus Ihrer Sicht in Betracht kommenden Maßnahmen möglichst genau:</w:t>
            </w:r>
          </w:p>
          <w:p w14:paraId="5743918F" w14:textId="03842FED" w:rsidR="008F6B47" w:rsidRPr="00837110" w:rsidRDefault="008F6B47" w:rsidP="00837110">
            <w:pPr>
              <w:pStyle w:val="Listenabsatz"/>
              <w:numPr>
                <w:ilvl w:val="0"/>
                <w:numId w:val="22"/>
              </w:numPr>
              <w:tabs>
                <w:tab w:val="clear" w:pos="284"/>
                <w:tab w:val="left" w:pos="993"/>
              </w:tabs>
              <w:suppressAutoHyphens/>
              <w:autoSpaceDE w:val="0"/>
              <w:autoSpaceDN w:val="0"/>
              <w:adjustRightInd w:val="0"/>
              <w:spacing w:after="120"/>
              <w:ind w:left="786" w:hanging="360"/>
            </w:pPr>
            <w:r w:rsidRPr="00837110">
              <w:t>Technische Maßnahmen am Arbeitsplatz,</w:t>
            </w:r>
          </w:p>
          <w:p w14:paraId="563411C9" w14:textId="07C19132" w:rsidR="008F6B47" w:rsidRPr="00837110" w:rsidRDefault="008F6B47" w:rsidP="00837110">
            <w:pPr>
              <w:pStyle w:val="Listenabsatz"/>
              <w:numPr>
                <w:ilvl w:val="0"/>
                <w:numId w:val="22"/>
              </w:numPr>
              <w:tabs>
                <w:tab w:val="clear" w:pos="284"/>
                <w:tab w:val="left" w:pos="993"/>
              </w:tabs>
              <w:suppressAutoHyphens/>
              <w:autoSpaceDE w:val="0"/>
              <w:autoSpaceDN w:val="0"/>
              <w:adjustRightInd w:val="0"/>
              <w:spacing w:after="120"/>
              <w:ind w:left="786" w:hanging="360"/>
            </w:pPr>
            <w:r w:rsidRPr="00837110">
              <w:t>Organisatorische Maßnahmen am Arbeitsplatz,</w:t>
            </w:r>
          </w:p>
          <w:p w14:paraId="269B2902" w14:textId="505A3AAD" w:rsidR="008F6B47" w:rsidRDefault="008F6B47" w:rsidP="00837110">
            <w:pPr>
              <w:pStyle w:val="Listenabsatz"/>
              <w:numPr>
                <w:ilvl w:val="0"/>
                <w:numId w:val="22"/>
              </w:numPr>
              <w:tabs>
                <w:tab w:val="clear" w:pos="284"/>
                <w:tab w:val="left" w:pos="993"/>
              </w:tabs>
              <w:suppressAutoHyphens/>
              <w:autoSpaceDE w:val="0"/>
              <w:autoSpaceDN w:val="0"/>
              <w:adjustRightInd w:val="0"/>
              <w:spacing w:after="120"/>
              <w:ind w:left="786" w:hanging="360"/>
            </w:pPr>
            <w:r>
              <w:t>Persönliche Schutzmaßnahmen,</w:t>
            </w:r>
          </w:p>
          <w:p w14:paraId="3089DEC2" w14:textId="3AB48D0C" w:rsidR="002D533C" w:rsidRDefault="002D533C" w:rsidP="00837110">
            <w:pPr>
              <w:pStyle w:val="Listenabsatz"/>
              <w:numPr>
                <w:ilvl w:val="0"/>
                <w:numId w:val="22"/>
              </w:numPr>
              <w:tabs>
                <w:tab w:val="clear" w:pos="284"/>
                <w:tab w:val="left" w:pos="993"/>
              </w:tabs>
              <w:suppressAutoHyphens/>
              <w:autoSpaceDE w:val="0"/>
              <w:autoSpaceDN w:val="0"/>
              <w:adjustRightInd w:val="0"/>
              <w:spacing w:after="120"/>
              <w:ind w:left="786" w:hanging="360"/>
            </w:pPr>
            <w:r>
              <w:t>Sonstige individualpräventive Maßnahmen (z. B. berufsspezifisches Üben),</w:t>
            </w:r>
          </w:p>
          <w:p w14:paraId="256B689B" w14:textId="3A77F25F" w:rsidR="008F6B47" w:rsidRPr="008F6B47" w:rsidRDefault="0026706E" w:rsidP="00837110">
            <w:pPr>
              <w:pStyle w:val="Listenabsatz"/>
              <w:numPr>
                <w:ilvl w:val="0"/>
                <w:numId w:val="22"/>
              </w:numPr>
              <w:tabs>
                <w:tab w:val="clear" w:pos="284"/>
                <w:tab w:val="left" w:pos="993"/>
              </w:tabs>
              <w:suppressAutoHyphens/>
              <w:autoSpaceDE w:val="0"/>
              <w:autoSpaceDN w:val="0"/>
              <w:adjustRightInd w:val="0"/>
              <w:spacing w:after="120"/>
              <w:ind w:left="786" w:hanging="360"/>
            </w:pPr>
            <w:r>
              <w:t>Medizinische Maßnahmen.</w:t>
            </w:r>
          </w:p>
        </w:tc>
      </w:tr>
      <w:tr w:rsidR="008F6B47" w14:paraId="418CBF15" w14:textId="77777777" w:rsidTr="000C2981">
        <w:tc>
          <w:tcPr>
            <w:tcW w:w="794" w:type="dxa"/>
          </w:tcPr>
          <w:p w14:paraId="661E3232" w14:textId="207E5EC2" w:rsidR="008F6B47" w:rsidRDefault="008F6B47" w:rsidP="009114FC">
            <w:pPr>
              <w:suppressAutoHyphens/>
              <w:autoSpaceDE w:val="0"/>
              <w:autoSpaceDN w:val="0"/>
              <w:adjustRightInd w:val="0"/>
              <w:rPr>
                <w:rFonts w:cs="Arial"/>
              </w:rPr>
            </w:pPr>
            <w:r>
              <w:rPr>
                <w:rFonts w:cs="Arial"/>
              </w:rPr>
              <w:t>15</w:t>
            </w:r>
          </w:p>
        </w:tc>
        <w:tc>
          <w:tcPr>
            <w:tcW w:w="9185" w:type="dxa"/>
          </w:tcPr>
          <w:p w14:paraId="2F789F87" w14:textId="266A0D14" w:rsidR="008F6B47" w:rsidRPr="008F6B47" w:rsidRDefault="008F6B47" w:rsidP="008F6B47">
            <w:pPr>
              <w:tabs>
                <w:tab w:val="left" w:pos="1276"/>
              </w:tabs>
              <w:suppressAutoHyphens/>
              <w:autoSpaceDE w:val="0"/>
              <w:autoSpaceDN w:val="0"/>
              <w:adjustRightInd w:val="0"/>
              <w:spacing w:after="240"/>
            </w:pPr>
            <w:r w:rsidRPr="008F6B47">
              <w:rPr>
                <w:rFonts w:cs="Arial"/>
              </w:rPr>
              <w:t xml:space="preserve">Für den Fall, dass </w:t>
            </w:r>
            <w:r w:rsidRPr="00F77F36">
              <w:t xml:space="preserve">die </w:t>
            </w:r>
            <w:r w:rsidRPr="008F6B47">
              <w:rPr>
                <w:rFonts w:cs="Arial"/>
              </w:rPr>
              <w:t>versicherte Person die bisherige Tätigkeit nicht weiter ausüben kann: Welche Einschränkungen sind bei einer beruflichen Neuorientierung wegen der Folgen der BK zu berücksichtigen (positives und negatives Leistungsbild, z.</w:t>
            </w:r>
            <w:r w:rsidR="00CF350E">
              <w:rPr>
                <w:rFonts w:cs="Arial"/>
              </w:rPr>
              <w:t> </w:t>
            </w:r>
            <w:r w:rsidRPr="008F6B47">
              <w:rPr>
                <w:rFonts w:cs="Arial"/>
              </w:rPr>
              <w:t>B. Unterlassung bestimmter Beuge-, Hebe-, Tragevorgänge oder Belastungsintensitäten oder Beschränkung in der zeitlichen Ausübung der Tätigkeit/Bewegung)? Bestehen zusätzliche Einschränkungen wegen berufsunabhängiger Erkrankungen?</w:t>
            </w:r>
          </w:p>
        </w:tc>
      </w:tr>
    </w:tbl>
    <w:p w14:paraId="6543669A" w14:textId="32F162C1" w:rsidR="008F6B47" w:rsidRPr="008F6B47" w:rsidRDefault="00DE6D21" w:rsidP="008F6B47">
      <w:r>
        <w:rPr>
          <w:szCs w:val="22"/>
        </w:rPr>
        <w:t>Bitte setzen Sie sich mit uns in Verbindung, wenn eine Zusatzbegutachtung erforderlich ist oder das Gutachten nur nach mehr</w:t>
      </w:r>
      <w:r w:rsidR="00612297">
        <w:rPr>
          <w:szCs w:val="22"/>
        </w:rPr>
        <w:t>täg</w:t>
      </w:r>
      <w:r>
        <w:rPr>
          <w:szCs w:val="22"/>
        </w:rPr>
        <w:t>iger Beobachtung erstattet werden kann.</w:t>
      </w:r>
    </w:p>
    <w:p w14:paraId="65C4018D" w14:textId="77777777" w:rsidR="008F6B47" w:rsidRPr="009B7367" w:rsidRDefault="008F6B47" w:rsidP="009B7367"/>
    <w:p w14:paraId="2B7C75BC" w14:textId="1D1C6708" w:rsidR="008F6B47" w:rsidRPr="008F6B47" w:rsidRDefault="005F2999" w:rsidP="008F6B47">
      <w:pPr>
        <w:jc w:val="both"/>
      </w:pPr>
      <w:r>
        <w:t xml:space="preserve">Die Erhebung eines </w:t>
      </w:r>
      <w:bookmarkStart w:id="2" w:name="_Hlk117603186"/>
      <w:r>
        <w:t>bildgebenden Befundes</w:t>
      </w:r>
      <w:bookmarkEnd w:id="2"/>
      <w:r w:rsidR="008F6B47" w:rsidRPr="008F6B47">
        <w:t xml:space="preserve"> ist kein Zusatzgutachten nach dem Vertrag Ärzte/UV-Träger und mit der Gutachtengebühr abgegolten.</w:t>
      </w:r>
    </w:p>
    <w:p w14:paraId="60BD7C45" w14:textId="77777777" w:rsidR="008F6B47" w:rsidRPr="008F6B47" w:rsidRDefault="008F6B47" w:rsidP="008F6B47">
      <w:pPr>
        <w:jc w:val="both"/>
      </w:pPr>
    </w:p>
    <w:p w14:paraId="60554E23" w14:textId="4DDAA860" w:rsidR="008F6B47" w:rsidRPr="008F6B47" w:rsidRDefault="008F6B47" w:rsidP="008F6B47">
      <w:pPr>
        <w:autoSpaceDE w:val="0"/>
        <w:autoSpaceDN w:val="0"/>
        <w:adjustRightInd w:val="0"/>
      </w:pPr>
      <w:r w:rsidRPr="008F6B47">
        <w:t>Angefertigte radiologische Aufnahmen und Befunde fügen Sie dem Gutachten bitte bei.</w:t>
      </w:r>
    </w:p>
    <w:p w14:paraId="43A38435" w14:textId="3B78CA69" w:rsidR="008F6B47" w:rsidRDefault="008F6B47" w:rsidP="008F6B47">
      <w:pPr>
        <w:suppressAutoHyphens/>
      </w:pPr>
    </w:p>
    <w:p w14:paraId="23F9E09C" w14:textId="0EB0BB73" w:rsidR="00626EA8" w:rsidRPr="008F6B47" w:rsidRDefault="00626EA8" w:rsidP="008F6B47">
      <w:pPr>
        <w:suppressAutoHyphens/>
      </w:pPr>
      <w:r w:rsidRPr="008F6B47">
        <w:t>Wenn auf mehreren Fachgebieten eine messbare MdE durch die Folgen des Versicherungsfalls besteht, bitten wir Sie, in Ihrem Gutachten die MdE auf Ihrem Fachgebiet und insgesamt zu beurteilen. Hierbei sollen die einzelnen MdE-Grade nicht einfach addiert werden, sondern die MdE ist als Ganzes zu bewerten</w:t>
      </w:r>
      <w:r>
        <w:t>.</w:t>
      </w:r>
    </w:p>
    <w:p w14:paraId="363B477B" w14:textId="77777777" w:rsidR="00061365" w:rsidRDefault="00061365"/>
    <w:p w14:paraId="2FDFB14A" w14:textId="77777777" w:rsidR="00061365" w:rsidRPr="008F6B47" w:rsidRDefault="00061365" w:rsidP="00061365">
      <w:pPr>
        <w:suppressAutoHyphens/>
      </w:pPr>
      <w:r w:rsidRPr="008F6B47">
        <w:t>Bitte übersenden Sie uns das Gutachten in einfacher Ausfertigung.</w:t>
      </w:r>
    </w:p>
    <w:p w14:paraId="33A12346" w14:textId="77777777" w:rsidR="00061365" w:rsidRPr="008F6B47" w:rsidRDefault="00061365" w:rsidP="00061365">
      <w:pPr>
        <w:suppressAutoHyphens/>
      </w:pPr>
    </w:p>
    <w:p w14:paraId="47D30188" w14:textId="77777777" w:rsidR="00061365" w:rsidRPr="008F6B47" w:rsidRDefault="00061365" w:rsidP="00061365">
      <w:pPr>
        <w:suppressAutoHyphens/>
        <w:rPr>
          <w:szCs w:val="22"/>
        </w:rPr>
      </w:pPr>
      <w:r w:rsidRPr="008F6B47">
        <w:rPr>
          <w:szCs w:val="22"/>
        </w:rPr>
        <w:t xml:space="preserve">Gebühren und Auslagen erhalten Sie nach </w:t>
      </w:r>
      <w:r w:rsidRPr="008F6B47">
        <w:t>Nr.</w:t>
      </w:r>
      <w:r>
        <w:t> </w:t>
      </w:r>
      <w:sdt>
        <w:sdtPr>
          <w:rPr>
            <w:szCs w:val="22"/>
          </w:rPr>
          <w:id w:val="-163091206"/>
          <w:placeholder>
            <w:docPart w:val="A96A2257BD704C17AB62A9EA166952A8"/>
          </w:placeholder>
          <w:showingPlcHdr/>
        </w:sdtPr>
        <w:sdtContent>
          <w:r w:rsidRPr="00952F12">
            <w:rPr>
              <w:rStyle w:val="PlatzhalterEingabe-Auswahlfeld"/>
              <w:vanish/>
            </w:rPr>
            <w:t>Zahl</w:t>
          </w:r>
        </w:sdtContent>
      </w:sdt>
      <w:r w:rsidRPr="008F6B47">
        <w:t xml:space="preserve"> UV-GOÄ.</w:t>
      </w:r>
    </w:p>
    <w:p w14:paraId="04EE94BA" w14:textId="77777777" w:rsidR="00061365" w:rsidRPr="008F6B47" w:rsidRDefault="00061365" w:rsidP="00061365">
      <w:pPr>
        <w:suppressAutoHyphens/>
      </w:pPr>
    </w:p>
    <w:p w14:paraId="4FCC60A3" w14:textId="77777777" w:rsidR="00061365" w:rsidRPr="008F6B47" w:rsidRDefault="00061365" w:rsidP="00061365">
      <w:pPr>
        <w:suppressAutoHyphens/>
      </w:pPr>
      <w:r w:rsidRPr="008F6B47">
        <w:t>Bitte teilen Sie uns auf der beiliegenden Rückinformation mit, wann Sie die Untersuchung durchführen.</w:t>
      </w:r>
    </w:p>
    <w:p w14:paraId="6CC1EE54" w14:textId="066044C7" w:rsidR="008F6B47" w:rsidRDefault="008F6B47">
      <w:r>
        <w:br w:type="page"/>
      </w:r>
    </w:p>
    <w:p w14:paraId="0E2EF9F5" w14:textId="617B58D5" w:rsidR="008F6B47" w:rsidRDefault="008F6B47" w:rsidP="008F6B47">
      <w:pPr>
        <w:autoSpaceDE w:val="0"/>
        <w:autoSpaceDN w:val="0"/>
        <w:adjustRightInd w:val="0"/>
      </w:pPr>
      <w:r>
        <w:lastRenderedPageBreak/>
        <w:t xml:space="preserve">Az.: </w:t>
      </w:r>
      <w:sdt>
        <w:sdtPr>
          <w:id w:val="-99499246"/>
          <w:placeholder>
            <w:docPart w:val="1E15A084C61F436E84FEFD265D51DDAA"/>
          </w:placeholder>
        </w:sdtPr>
        <w:sdtContent>
          <w:sdt>
            <w:sdtPr>
              <w:id w:val="981580067"/>
              <w:placeholder>
                <w:docPart w:val="9D148F77638049A6B3E764A028F3F147"/>
              </w:placeholder>
            </w:sdtPr>
            <w:sdtContent>
              <w:sdt>
                <w:sdtPr>
                  <w:rPr>
                    <w:szCs w:val="22"/>
                  </w:rPr>
                  <w:alias w:val="Az"/>
                  <w:tag w:val=""/>
                  <w:id w:val="-444935564"/>
                  <w:placeholder>
                    <w:docPart w:val="A633691B32C5490C962191AA21B95304"/>
                  </w:placeholder>
                  <w:showingPlcHdr/>
                  <w:dataBinding w:prefixMappings="xmlns:ns0='http://schemas.microsoft.com/office/2006/coverPageProps' " w:xpath="/ns0:CoverPageProperties[1]/ns0:Abstract[1]" w:storeItemID="{55AF091B-3C7A-41E3-B477-F2FDAA23CFDA}"/>
                  <w:text/>
                </w:sdtPr>
                <w:sdtContent>
                  <w:r w:rsidR="0048696B">
                    <w:rPr>
                      <w:rStyle w:val="Platzhaltertext"/>
                      <w:rFonts w:cs="Arial"/>
                    </w:rPr>
                    <w:t>[</w:t>
                  </w:r>
                  <w:r w:rsidR="0048696B">
                    <w:rPr>
                      <w:rStyle w:val="Platzhaltertext"/>
                    </w:rPr>
                    <w:t>…</w:t>
                  </w:r>
                  <w:r w:rsidR="0048696B">
                    <w:rPr>
                      <w:rStyle w:val="Platzhaltertext"/>
                      <w:rFonts w:cs="Arial"/>
                    </w:rPr>
                    <w:t>]</w:t>
                  </w:r>
                </w:sdtContent>
              </w:sdt>
            </w:sdtContent>
          </w:sdt>
        </w:sdtContent>
      </w:sdt>
      <w:r>
        <w:t xml:space="preserve">, Name: </w:t>
      </w:r>
      <w:sdt>
        <w:sdtPr>
          <w:id w:val="51975552"/>
          <w:placeholder>
            <w:docPart w:val="358763945A17402BBCA8575519AD23AD"/>
          </w:placeholder>
        </w:sdtPr>
        <w:sdtContent>
          <w:sdt>
            <w:sdtPr>
              <w:id w:val="-997186161"/>
              <w:placeholder>
                <w:docPart w:val="3923DE6E65CF40C3AA58893A8122BA70"/>
              </w:placeholder>
            </w:sdtPr>
            <w:sdtContent>
              <w:sdt>
                <w:sdtPr>
                  <w:rPr>
                    <w:szCs w:val="22"/>
                  </w:rPr>
                  <w:alias w:val="Name"/>
                  <w:tag w:val=""/>
                  <w:id w:val="768587599"/>
                  <w:placeholder>
                    <w:docPart w:val="7663723EFF2940D9A0A3C6C3F447E3CA"/>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48696B">
                    <w:rPr>
                      <w:rStyle w:val="Platzhaltertext"/>
                      <w:rFonts w:cs="Arial"/>
                    </w:rPr>
                    <w:t>[</w:t>
                  </w:r>
                  <w:r w:rsidR="0048696B">
                    <w:rPr>
                      <w:rStyle w:val="Platzhaltertext"/>
                    </w:rPr>
                    <w:t>…</w:t>
                  </w:r>
                  <w:r w:rsidR="0048696B">
                    <w:rPr>
                      <w:rStyle w:val="Platzhaltertext"/>
                      <w:rFonts w:cs="Arial"/>
                    </w:rPr>
                    <w:t>]</w:t>
                  </w:r>
                </w:sdtContent>
              </w:sdt>
            </w:sdtContent>
          </w:sdt>
        </w:sdtContent>
      </w:sdt>
    </w:p>
    <w:p w14:paraId="124891CF" w14:textId="77777777" w:rsidR="008F6B47" w:rsidRDefault="008F6B47" w:rsidP="008F6B47">
      <w:pPr>
        <w:suppressAutoHyphens/>
      </w:pPr>
    </w:p>
    <w:p w14:paraId="64907D1B" w14:textId="77777777" w:rsidR="008F6B47" w:rsidRDefault="008F6B47" w:rsidP="008F6B47">
      <w:pPr>
        <w:suppressAutoHyphens/>
      </w:pPr>
    </w:p>
    <w:p w14:paraId="520BB7B4" w14:textId="77777777" w:rsidR="00344949" w:rsidRDefault="00344949" w:rsidP="00344949">
      <w:r w:rsidRPr="00AF0A3A">
        <w:t>Sofern Sie eine Rückmeldung zur Einschätzung der Qualität und Verwertbarkeit Ihres Gutachtens wünschen, teilen Sie uns dies bitte auf der beiliegenden Rückinformation oder zusammen mit der Übersendung des Gutachtens mit.</w:t>
      </w:r>
    </w:p>
    <w:p w14:paraId="26934BAF" w14:textId="77777777" w:rsidR="00344949" w:rsidRDefault="00344949" w:rsidP="00344949"/>
    <w:p w14:paraId="7BC145EA" w14:textId="77777777" w:rsidR="008F6B47" w:rsidRPr="008F6B47" w:rsidRDefault="008F6B47" w:rsidP="008F6B47">
      <w:pPr>
        <w:autoSpaceDE w:val="0"/>
        <w:autoSpaceDN w:val="0"/>
        <w:adjustRightInd w:val="0"/>
      </w:pPr>
      <w:r w:rsidRPr="008F6B47">
        <w:t>Benachrichtigen Sie uns bitte, wenn die versicherte Person den Untersuchungstermin verschiebt, nicht wahrnimmt oder Sie das Gutachten aus anderen Gründen nicht innerhalb von drei Wochen erstatten können.</w:t>
      </w:r>
    </w:p>
    <w:p w14:paraId="40A41938" w14:textId="77777777" w:rsidR="008F6B47" w:rsidRPr="008F6B47" w:rsidRDefault="008F6B47" w:rsidP="008F6B47">
      <w:pPr>
        <w:autoSpaceDE w:val="0"/>
        <w:autoSpaceDN w:val="0"/>
        <w:adjustRightInd w:val="0"/>
      </w:pPr>
    </w:p>
    <w:p w14:paraId="726852E1" w14:textId="77777777" w:rsidR="008F6B47" w:rsidRPr="008F6B47" w:rsidRDefault="008F6B47" w:rsidP="008F6B47">
      <w:r w:rsidRPr="008F6B47">
        <w:t>Sie sind verpflichtet, das Gutachten persönlich zu erstatten. Hierzu gehört, dass Sie der versicherten Person begegnen, um sich einen persönlichen Eindruck zu verschaffen. Die versicherte Person muss dabei die Möglichkeit haben, Ihnen die subjektiven Beschwerden persönlich zu schildern. Eine Übertragung dieser Kernaufgaben der Begutachtung ist nach der Rechtsprechung des Bundessozialgerichts nicht zulässig. Soweit Sie andere Ärztinnen oder Ärzte als Hilfskräfte hinzuziehen, insbesondere bei der Untersuchung, ist dies zu dokumentieren. Bitte bestätigen Sie dies am Ende des Gutachtens durch Ihre Unterschrift und den Zusatz: “Das Gutachten wird nach persönlicher Begegnung mit der versicherten Person sowie eigener Prüfung und Urteilsbildung erstattet“.</w:t>
      </w:r>
    </w:p>
    <w:p w14:paraId="6029DD95" w14:textId="77777777" w:rsidR="008F6B47" w:rsidRDefault="008F6B47" w:rsidP="009114FC">
      <w:pPr>
        <w:suppressAutoHyphens/>
        <w:autoSpaceDE w:val="0"/>
        <w:autoSpaceDN w:val="0"/>
        <w:adjustRightInd w:val="0"/>
        <w:rPr>
          <w:rFonts w:cs="Arial"/>
        </w:rPr>
      </w:pPr>
    </w:p>
    <w:p w14:paraId="5DAED5F5" w14:textId="2915CBD7" w:rsidR="008F6B47" w:rsidRPr="008F6B47" w:rsidRDefault="008F6B47" w:rsidP="008F6B47">
      <w:pPr>
        <w:autoSpaceDE w:val="0"/>
        <w:autoSpaceDN w:val="0"/>
        <w:adjustRightInd w:val="0"/>
      </w:pPr>
      <w:r w:rsidRPr="008F6B47">
        <w:rPr>
          <w:rFonts w:cs="Arial"/>
          <w:szCs w:val="22"/>
        </w:rPr>
        <w:t>Die Ihnen bekannt gegebenen personenbezogenen Daten</w:t>
      </w:r>
      <w:r w:rsidR="00691D61">
        <w:rPr>
          <w:rFonts w:cs="Arial"/>
          <w:szCs w:val="22"/>
        </w:rPr>
        <w:t xml:space="preserve"> sowie</w:t>
      </w:r>
      <w:r w:rsidRPr="008F6B47">
        <w:rPr>
          <w:rFonts w:cs="Arial"/>
          <w:szCs w:val="22"/>
        </w:rPr>
        <w:t xml:space="preserve"> Betriebs- und Geschäfts</w:t>
      </w:r>
      <w:r w:rsidR="00594E9F">
        <w:rPr>
          <w:rFonts w:cs="Arial"/>
          <w:szCs w:val="22"/>
        </w:rPr>
        <w:softHyphen/>
      </w:r>
      <w:r w:rsidRPr="008F6B47">
        <w:rPr>
          <w:rFonts w:cs="Arial"/>
          <w:szCs w:val="22"/>
        </w:rPr>
        <w:t>geheimnisse unterliegen dem Sozialdatenschutz. Sie dürfen diese Daten nur zu dem Zweck verwenden, zu dem wir sie übermittelt haben. Ferner sind Sie verpflichtet das Sozialgeheimnis zu wahren und die Daten nicht Unbefugten zu übermitteln</w:t>
      </w:r>
      <w:r w:rsidRPr="008F6B47">
        <w:t>.</w:t>
      </w:r>
    </w:p>
    <w:p w14:paraId="17530301" w14:textId="77777777" w:rsidR="008F6B47" w:rsidRPr="008F6B47" w:rsidRDefault="008F6B47" w:rsidP="008F6B47">
      <w:pPr>
        <w:suppressAutoHyphens/>
      </w:pPr>
    </w:p>
    <w:p w14:paraId="66A6FF86" w14:textId="77777777" w:rsidR="008F6B47" w:rsidRPr="008F6B47" w:rsidRDefault="008F6B47" w:rsidP="008F6B47">
      <w:pPr>
        <w:suppressAutoHyphens/>
      </w:pPr>
      <w:r w:rsidRPr="008F6B47">
        <w:t>Vielen Dank.</w:t>
      </w:r>
    </w:p>
    <w:p w14:paraId="2FA5A06E" w14:textId="77777777" w:rsidR="008F6B47" w:rsidRPr="008F6B47" w:rsidRDefault="008F6B47" w:rsidP="008F6B47">
      <w:pPr>
        <w:autoSpaceDE w:val="0"/>
        <w:autoSpaceDN w:val="0"/>
        <w:adjustRightInd w:val="0"/>
        <w:rPr>
          <w:rFonts w:cs="Arial"/>
        </w:rPr>
      </w:pPr>
    </w:p>
    <w:p w14:paraId="00087342" w14:textId="4EDEE54B" w:rsidR="008F6B47" w:rsidRPr="008F6B47" w:rsidRDefault="008F6B47" w:rsidP="008F6B47">
      <w:pPr>
        <w:tabs>
          <w:tab w:val="left" w:pos="360"/>
          <w:tab w:val="left" w:pos="6521"/>
        </w:tabs>
        <w:spacing w:line="240" w:lineRule="exact"/>
        <w:rPr>
          <w:rFonts w:cs="Arial"/>
        </w:rPr>
      </w:pPr>
      <w:r w:rsidRPr="008F6B47">
        <w:rPr>
          <w:rFonts w:cs="Arial"/>
        </w:rPr>
        <w:t>Mit freundlichen Grüßen</w:t>
      </w:r>
    </w:p>
    <w:p w14:paraId="5B0A538C" w14:textId="77777777" w:rsidR="008F6B47" w:rsidRPr="008F6B47" w:rsidRDefault="008F6B47" w:rsidP="008F6B47">
      <w:pPr>
        <w:tabs>
          <w:tab w:val="left" w:pos="360"/>
          <w:tab w:val="left" w:pos="6521"/>
        </w:tabs>
        <w:spacing w:line="240" w:lineRule="exact"/>
        <w:rPr>
          <w:rFonts w:cs="Arial"/>
        </w:rPr>
      </w:pPr>
    </w:p>
    <w:p w14:paraId="36341759" w14:textId="77777777" w:rsidR="008F6B47" w:rsidRPr="008F6B47" w:rsidRDefault="008F6B47" w:rsidP="008F6B47">
      <w:pPr>
        <w:tabs>
          <w:tab w:val="left" w:pos="360"/>
          <w:tab w:val="left" w:pos="6521"/>
        </w:tabs>
        <w:spacing w:line="240" w:lineRule="exact"/>
        <w:rPr>
          <w:rFonts w:cs="Arial"/>
        </w:rPr>
      </w:pPr>
    </w:p>
    <w:p w14:paraId="4C74E65F" w14:textId="0E9DB073" w:rsidR="009114FC" w:rsidRDefault="009114FC" w:rsidP="008F6B47">
      <w:pPr>
        <w:suppressAutoHyphens/>
        <w:autoSpaceDE w:val="0"/>
        <w:autoSpaceDN w:val="0"/>
        <w:adjustRightInd w:val="0"/>
        <w:rPr>
          <w:rFonts w:cs="Arial"/>
        </w:rPr>
      </w:pPr>
    </w:p>
    <w:p w14:paraId="3BB6B1B0" w14:textId="5286E58C" w:rsidR="009114FC" w:rsidRDefault="009114FC" w:rsidP="00116DDA">
      <w:pPr>
        <w:tabs>
          <w:tab w:val="left" w:pos="360"/>
          <w:tab w:val="left" w:pos="6521"/>
        </w:tabs>
        <w:spacing w:line="240" w:lineRule="exact"/>
        <w:rPr>
          <w:rFonts w:cs="Arial"/>
        </w:rPr>
      </w:pPr>
    </w:p>
    <w:p w14:paraId="6ACB8B58" w14:textId="3A2692BA" w:rsidR="00116DDA" w:rsidRPr="00DF773F" w:rsidRDefault="00116DDA" w:rsidP="00116DDA">
      <w:pPr>
        <w:tabs>
          <w:tab w:val="left" w:pos="360"/>
          <w:tab w:val="left" w:pos="6521"/>
        </w:tabs>
        <w:spacing w:line="240" w:lineRule="exact"/>
        <w:rPr>
          <w:rFonts w:cs="Arial"/>
        </w:rPr>
      </w:pPr>
      <w:r>
        <w:rPr>
          <w:rFonts w:cs="Arial"/>
        </w:rPr>
        <w:t>Anlage</w:t>
      </w:r>
    </w:p>
    <w:p w14:paraId="1DADAA14" w14:textId="15DCC145" w:rsidR="00116DDA" w:rsidRDefault="00000000" w:rsidP="00116DDA">
      <w:pPr>
        <w:tabs>
          <w:tab w:val="left" w:pos="6521"/>
        </w:tabs>
        <w:spacing w:line="240" w:lineRule="exact"/>
        <w:rPr>
          <w:rFonts w:cs="Arial"/>
        </w:rPr>
      </w:pPr>
      <w:sdt>
        <w:sdtPr>
          <w:rPr>
            <w:rFonts w:cs="Arial"/>
          </w:rPr>
          <w:id w:val="-1358033483"/>
          <w14:checkbox>
            <w14:checked w14:val="0"/>
            <w14:checkedState w14:val="2612" w14:font="MS Gothic"/>
            <w14:uncheckedState w14:val="2610" w14:font="MS Gothic"/>
          </w14:checkbox>
        </w:sdtPr>
        <w:sdtContent>
          <w:r w:rsidR="00942AF7">
            <w:rPr>
              <w:rFonts w:ascii="MS Gothic" w:eastAsia="MS Gothic" w:hAnsi="MS Gothic" w:cs="Arial" w:hint="eastAsia"/>
            </w:rPr>
            <w:t>☐</w:t>
          </w:r>
        </w:sdtContent>
      </w:sdt>
      <w:r w:rsidR="00942AF7">
        <w:rPr>
          <w:rFonts w:cs="Arial"/>
        </w:rPr>
        <w:t xml:space="preserve"> </w:t>
      </w:r>
      <w:r w:rsidR="00116DDA">
        <w:rPr>
          <w:rFonts w:cs="Arial"/>
        </w:rPr>
        <w:t>Einladungsschreiben (V</w:t>
      </w:r>
      <w:r w:rsidR="00691D61">
        <w:rPr>
          <w:rFonts w:cs="Arial"/>
        </w:rPr>
        <w:t> </w:t>
      </w:r>
      <w:r w:rsidR="00116DDA">
        <w:rPr>
          <w:rFonts w:cs="Arial"/>
        </w:rPr>
        <w:t>9908)</w:t>
      </w:r>
    </w:p>
    <w:p w14:paraId="64715D1C" w14:textId="77777777" w:rsidR="00626402" w:rsidRPr="008F6B47" w:rsidRDefault="00000000" w:rsidP="00626402">
      <w:sdt>
        <w:sdtPr>
          <w:rPr>
            <w:rFonts w:cs="Arial"/>
          </w:rPr>
          <w:id w:val="901796866"/>
          <w14:checkbox>
            <w14:checked w14:val="0"/>
            <w14:checkedState w14:val="2612" w14:font="MS Gothic"/>
            <w14:uncheckedState w14:val="2610" w14:font="MS Gothic"/>
          </w14:checkbox>
        </w:sdtPr>
        <w:sdtContent>
          <w:r w:rsidR="00626402">
            <w:rPr>
              <w:rFonts w:ascii="MS Gothic" w:eastAsia="MS Gothic" w:hAnsi="MS Gothic" w:cs="Arial" w:hint="eastAsia"/>
            </w:rPr>
            <w:t>☐</w:t>
          </w:r>
        </w:sdtContent>
      </w:sdt>
      <w:r w:rsidR="00626402">
        <w:rPr>
          <w:rFonts w:cs="Arial"/>
        </w:rPr>
        <w:t xml:space="preserve"> </w:t>
      </w:r>
      <w:r w:rsidR="00626402" w:rsidRPr="008F6B47">
        <w:t>Bildgebung, Befunde</w:t>
      </w:r>
    </w:p>
    <w:p w14:paraId="2A628587" w14:textId="61CBA3F6" w:rsidR="00DE11A8" w:rsidRDefault="00000000" w:rsidP="00116DDA">
      <w:pPr>
        <w:tabs>
          <w:tab w:val="left" w:pos="6521"/>
        </w:tabs>
        <w:spacing w:line="240" w:lineRule="exact"/>
      </w:pPr>
      <w:sdt>
        <w:sdtPr>
          <w:rPr>
            <w:rFonts w:cs="Arial"/>
          </w:rPr>
          <w:id w:val="1309678334"/>
          <w14:checkbox>
            <w14:checked w14:val="0"/>
            <w14:checkedState w14:val="2612" w14:font="MS Gothic"/>
            <w14:uncheckedState w14:val="2610" w14:font="MS Gothic"/>
          </w14:checkbox>
        </w:sdtPr>
        <w:sdtContent>
          <w:r w:rsidR="00942AF7">
            <w:rPr>
              <w:rFonts w:ascii="MS Gothic" w:eastAsia="MS Gothic" w:hAnsi="MS Gothic" w:cs="Arial" w:hint="eastAsia"/>
            </w:rPr>
            <w:t>☐</w:t>
          </w:r>
        </w:sdtContent>
      </w:sdt>
      <w:r w:rsidR="00942AF7">
        <w:rPr>
          <w:rFonts w:cs="Arial"/>
        </w:rPr>
        <w:t xml:space="preserve"> </w:t>
      </w:r>
      <w:r w:rsidR="00E926D7">
        <w:rPr>
          <w:rFonts w:cs="Arial"/>
        </w:rPr>
        <w:t>Aktenauszug</w:t>
      </w:r>
      <w:r w:rsidR="00691D61">
        <w:rPr>
          <w:rFonts w:cs="Arial"/>
        </w:rPr>
        <w:t xml:space="preserve"> </w:t>
      </w:r>
      <w:r w:rsidR="00691D61">
        <w:t>(Bl.</w:t>
      </w:r>
      <w:r w:rsidR="00626EA8" w:rsidRPr="00626EA8">
        <w:t xml:space="preserve"> </w:t>
      </w:r>
      <w:sdt>
        <w:sdtPr>
          <w:id w:val="-157311024"/>
          <w:placeholder>
            <w:docPart w:val="EF732BD2965944A88E12FBE48BFB6A4D"/>
          </w:placeholder>
          <w:showingPlcHdr/>
          <w:text/>
        </w:sdtPr>
        <w:sdtContent>
          <w:r w:rsidR="00626EA8" w:rsidRPr="008E4BEB">
            <w:rPr>
              <w:rStyle w:val="Platzhaltertext"/>
              <w:rFonts w:cs="Arial"/>
            </w:rPr>
            <w:t>[</w:t>
          </w:r>
          <w:r w:rsidR="00626EA8" w:rsidRPr="008E4BEB">
            <w:rPr>
              <w:rStyle w:val="Platzhaltertext"/>
            </w:rPr>
            <w:t>…</w:t>
          </w:r>
          <w:r w:rsidR="00626EA8" w:rsidRPr="008E4BEB">
            <w:rPr>
              <w:rStyle w:val="Platzhaltertext"/>
              <w:rFonts w:cs="Arial"/>
            </w:rPr>
            <w:t>]</w:t>
          </w:r>
        </w:sdtContent>
      </w:sdt>
      <w:r w:rsidR="00691D61" w:rsidRPr="0025731B">
        <w:t>)</w:t>
      </w:r>
    </w:p>
    <w:p w14:paraId="0546C239" w14:textId="0C32C3F2" w:rsidR="00C10AE9" w:rsidRDefault="00000000" w:rsidP="00626EA8">
      <w:pPr>
        <w:tabs>
          <w:tab w:val="left" w:pos="707"/>
        </w:tabs>
        <w:spacing w:line="240" w:lineRule="exact"/>
        <w:rPr>
          <w:rFonts w:cs="Arial"/>
        </w:rPr>
      </w:pPr>
      <w:sdt>
        <w:sdtPr>
          <w:id w:val="-1093013388"/>
          <w14:checkbox>
            <w14:checked w14:val="0"/>
            <w14:checkedState w14:val="2612" w14:font="MS Gothic"/>
            <w14:uncheckedState w14:val="2610" w14:font="MS Gothic"/>
          </w14:checkbox>
        </w:sdtPr>
        <w:sdtContent>
          <w:r w:rsidR="00C10AE9">
            <w:rPr>
              <w:rFonts w:ascii="MS Gothic" w:eastAsia="MS Gothic" w:hAnsi="MS Gothic" w:hint="eastAsia"/>
            </w:rPr>
            <w:t>☐</w:t>
          </w:r>
        </w:sdtContent>
      </w:sdt>
      <w:r w:rsidR="00C10AE9">
        <w:t xml:space="preserve"> </w:t>
      </w:r>
      <w:sdt>
        <w:sdtPr>
          <w:id w:val="1253238201"/>
          <w:placeholder>
            <w:docPart w:val="6413AC0D9B014708AFF0A3633146BB04"/>
          </w:placeholder>
          <w:showingPlcHdr/>
          <w:text/>
        </w:sdtPr>
        <w:sdtContent>
          <w:r w:rsidR="00626EA8" w:rsidRPr="0018681C">
            <w:rPr>
              <w:rStyle w:val="Platzhaltertext"/>
              <w:rFonts w:cs="Arial"/>
            </w:rPr>
            <w:t>[</w:t>
          </w:r>
          <w:r w:rsidR="00626EA8" w:rsidRPr="0018681C">
            <w:rPr>
              <w:rStyle w:val="Platzhaltertext"/>
            </w:rPr>
            <w:t>…</w:t>
          </w:r>
          <w:r w:rsidR="00626EA8" w:rsidRPr="0018681C">
            <w:rPr>
              <w:rStyle w:val="Platzhaltertext"/>
              <w:rFonts w:cs="Arial"/>
            </w:rPr>
            <w:t>]</w:t>
          </w:r>
        </w:sdtContent>
      </w:sdt>
    </w:p>
    <w:p w14:paraId="18AE20BC" w14:textId="66A4212F" w:rsidR="001506BB" w:rsidRPr="001506BB" w:rsidRDefault="001506BB" w:rsidP="001506BB">
      <w:pPr>
        <w:suppressAutoHyphens/>
      </w:pPr>
      <w:r>
        <w:rPr>
          <w:rFonts w:cs="Arial"/>
        </w:rPr>
        <w:br w:type="page"/>
      </w:r>
    </w:p>
    <w:tbl>
      <w:tblPr>
        <w:tblW w:w="9980" w:type="dxa"/>
        <w:tblLayout w:type="fixed"/>
        <w:tblCellMar>
          <w:left w:w="71" w:type="dxa"/>
          <w:right w:w="71" w:type="dxa"/>
        </w:tblCellMar>
        <w:tblLook w:val="0000" w:firstRow="0" w:lastRow="0" w:firstColumn="0" w:lastColumn="0" w:noHBand="0" w:noVBand="0"/>
      </w:tblPr>
      <w:tblGrid>
        <w:gridCol w:w="3175"/>
        <w:gridCol w:w="681"/>
        <w:gridCol w:w="1020"/>
        <w:gridCol w:w="227"/>
        <w:gridCol w:w="4877"/>
      </w:tblGrid>
      <w:tr w:rsidR="001506BB" w:rsidRPr="001506BB" w14:paraId="58DC1BF2" w14:textId="77777777">
        <w:trPr>
          <w:cantSplit/>
          <w:trHeight w:hRule="exact" w:val="2160"/>
        </w:trPr>
        <w:tc>
          <w:tcPr>
            <w:tcW w:w="9980" w:type="dxa"/>
            <w:gridSpan w:val="5"/>
          </w:tcPr>
          <w:p w14:paraId="6B2A8278" w14:textId="77777777" w:rsidR="001506BB" w:rsidRPr="001506BB" w:rsidRDefault="001506BB" w:rsidP="001506BB">
            <w:pPr>
              <w:suppressAutoHyphens/>
            </w:pPr>
          </w:p>
        </w:tc>
      </w:tr>
      <w:tr w:rsidR="001506BB" w:rsidRPr="001506BB" w14:paraId="6E5A6669" w14:textId="77777777">
        <w:tblPrEx>
          <w:tblCellMar>
            <w:left w:w="70" w:type="dxa"/>
            <w:right w:w="70" w:type="dxa"/>
          </w:tblCellMar>
        </w:tblPrEx>
        <w:trPr>
          <w:cantSplit/>
          <w:trHeight w:val="3600"/>
        </w:trPr>
        <w:tc>
          <w:tcPr>
            <w:tcW w:w="9980" w:type="dxa"/>
            <w:gridSpan w:val="5"/>
          </w:tcPr>
          <w:p w14:paraId="0F28F18D" w14:textId="77777777" w:rsidR="001506BB" w:rsidRPr="001506BB" w:rsidRDefault="001506BB" w:rsidP="001506BB">
            <w:pPr>
              <w:suppressAutoHyphens/>
            </w:pPr>
            <w:r w:rsidRPr="001506BB">
              <w:t>Zurück an</w:t>
            </w:r>
          </w:p>
          <w:bookmarkStart w:id="3" w:name="Dok_Ruecksendeadresse" w:displacedByCustomXml="next"/>
          <w:bookmarkEnd w:id="3" w:displacedByCustomXml="next"/>
          <w:sdt>
            <w:sdtPr>
              <w:id w:val="852624219"/>
              <w:placeholder>
                <w:docPart w:val="A7C8CBE8C42D4E7993B95D973F4ACD84"/>
              </w:placeholder>
              <w:showingPlcHdr/>
            </w:sdtPr>
            <w:sdtContent>
              <w:p w14:paraId="30C77182" w14:textId="40B1A73C" w:rsidR="001506BB" w:rsidRPr="001506BB" w:rsidRDefault="00D504E7" w:rsidP="00D504E7">
                <w:pPr>
                  <w:suppressAutoHyphens/>
                </w:pPr>
                <w:r w:rsidRPr="00952F12">
                  <w:rPr>
                    <w:rStyle w:val="FormatvorlagePlatzhaltertextRot1"/>
                    <w:vanish/>
                  </w:rPr>
                  <w:t>Adresse UV-Träger</w:t>
                </w:r>
              </w:p>
            </w:sdtContent>
          </w:sdt>
        </w:tc>
      </w:tr>
      <w:tr w:rsidR="001506BB" w:rsidRPr="001506BB" w14:paraId="79DB99B0" w14:textId="77777777">
        <w:trPr>
          <w:cantSplit/>
          <w:trHeight w:hRule="exact" w:val="1200"/>
        </w:trPr>
        <w:tc>
          <w:tcPr>
            <w:tcW w:w="9980" w:type="dxa"/>
            <w:gridSpan w:val="5"/>
          </w:tcPr>
          <w:p w14:paraId="1D17B059" w14:textId="20CD5B96" w:rsidR="001506BB" w:rsidRPr="001506BB" w:rsidRDefault="001506BB" w:rsidP="001506BB">
            <w:pPr>
              <w:tabs>
                <w:tab w:val="left" w:pos="5103"/>
              </w:tabs>
              <w:suppressAutoHyphens/>
            </w:pPr>
            <w:r w:rsidRPr="001506BB">
              <w:t>Az.:</w:t>
            </w:r>
            <w:r w:rsidR="00942AF7">
              <w:t xml:space="preserve"> </w:t>
            </w:r>
            <w:sdt>
              <w:sdtPr>
                <w:id w:val="-2038032312"/>
                <w:placeholder>
                  <w:docPart w:val="B09CC6F2AAA043CFBB2050CD3BA2AE6C"/>
                </w:placeholder>
              </w:sdtPr>
              <w:sdtContent>
                <w:sdt>
                  <w:sdtPr>
                    <w:id w:val="-2119668266"/>
                    <w:placeholder>
                      <w:docPart w:val="9C330AA65D0642E0A74DA83FF975BCA1"/>
                    </w:placeholder>
                  </w:sdtPr>
                  <w:sdtContent>
                    <w:sdt>
                      <w:sdtPr>
                        <w:rPr>
                          <w:szCs w:val="22"/>
                        </w:rPr>
                        <w:alias w:val="Az"/>
                        <w:tag w:val=""/>
                        <w:id w:val="320705803"/>
                        <w:placeholder>
                          <w:docPart w:val="5032C8FEAA9942C3A9CD1CBE7C4C5141"/>
                        </w:placeholder>
                        <w:showingPlcHdr/>
                        <w:dataBinding w:prefixMappings="xmlns:ns0='http://schemas.microsoft.com/office/2006/coverPageProps' " w:xpath="/ns0:CoverPageProperties[1]/ns0:Abstract[1]" w:storeItemID="{55AF091B-3C7A-41E3-B477-F2FDAA23CFDA}"/>
                        <w:text/>
                      </w:sdtPr>
                      <w:sdtContent>
                        <w:r w:rsidR="0048696B">
                          <w:rPr>
                            <w:rStyle w:val="Platzhaltertext"/>
                            <w:rFonts w:cs="Arial"/>
                          </w:rPr>
                          <w:t>[</w:t>
                        </w:r>
                        <w:r w:rsidR="0048696B">
                          <w:rPr>
                            <w:rStyle w:val="Platzhaltertext"/>
                          </w:rPr>
                          <w:t>…</w:t>
                        </w:r>
                        <w:r w:rsidR="0048696B">
                          <w:rPr>
                            <w:rStyle w:val="Platzhaltertext"/>
                            <w:rFonts w:cs="Arial"/>
                          </w:rPr>
                          <w:t>]</w:t>
                        </w:r>
                      </w:sdtContent>
                    </w:sdt>
                  </w:sdtContent>
                </w:sdt>
              </w:sdtContent>
            </w:sdt>
            <w:r w:rsidRPr="001506BB">
              <w:tab/>
              <w:t xml:space="preserve">Name: </w:t>
            </w:r>
            <w:bookmarkStart w:id="4" w:name="Versicherter_Nachname__2"/>
            <w:bookmarkStart w:id="5" w:name="Versicherter_Vorname__2"/>
            <w:bookmarkEnd w:id="4"/>
            <w:bookmarkEnd w:id="5"/>
            <w:sdt>
              <w:sdtPr>
                <w:id w:val="787778558"/>
                <w:placeholder>
                  <w:docPart w:val="6D9E29A1E98B47DB9F5B2E0E88378006"/>
                </w:placeholder>
              </w:sdtPr>
              <w:sdtContent>
                <w:sdt>
                  <w:sdtPr>
                    <w:id w:val="-1595077341"/>
                    <w:placeholder>
                      <w:docPart w:val="4ED355B6E9FE4BD4B3BFE8EDAF5C4825"/>
                    </w:placeholder>
                  </w:sdtPr>
                  <w:sdtContent>
                    <w:sdt>
                      <w:sdtPr>
                        <w:rPr>
                          <w:szCs w:val="22"/>
                        </w:rPr>
                        <w:alias w:val="Name"/>
                        <w:tag w:val=""/>
                        <w:id w:val="-427580296"/>
                        <w:placeholder>
                          <w:docPart w:val="70F23EA3A4F340ABA5531E0C6F5A070C"/>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48696B">
                          <w:rPr>
                            <w:rStyle w:val="Platzhaltertext"/>
                            <w:rFonts w:cs="Arial"/>
                          </w:rPr>
                          <w:t>[</w:t>
                        </w:r>
                        <w:r w:rsidR="0048696B">
                          <w:rPr>
                            <w:rStyle w:val="Platzhaltertext"/>
                          </w:rPr>
                          <w:t>…</w:t>
                        </w:r>
                        <w:r w:rsidR="0048696B">
                          <w:rPr>
                            <w:rStyle w:val="Platzhaltertext"/>
                            <w:rFonts w:cs="Arial"/>
                          </w:rPr>
                          <w:t>]</w:t>
                        </w:r>
                      </w:sdtContent>
                    </w:sdt>
                  </w:sdtContent>
                </w:sdt>
              </w:sdtContent>
            </w:sdt>
          </w:p>
          <w:p w14:paraId="30D516E2" w14:textId="77777777" w:rsidR="001506BB" w:rsidRPr="001506BB" w:rsidRDefault="001506BB" w:rsidP="001506BB">
            <w:pPr>
              <w:tabs>
                <w:tab w:val="left" w:pos="5103"/>
              </w:tabs>
              <w:suppressAutoHyphens/>
            </w:pPr>
            <w:bookmarkStart w:id="6" w:name="Dok_ID__4"/>
            <w:bookmarkEnd w:id="6"/>
          </w:p>
        </w:tc>
      </w:tr>
      <w:tr w:rsidR="001506BB" w:rsidRPr="001506BB" w14:paraId="7C8FCB4F" w14:textId="77777777">
        <w:tblPrEx>
          <w:tblCellMar>
            <w:left w:w="70" w:type="dxa"/>
            <w:right w:w="70" w:type="dxa"/>
          </w:tblCellMar>
        </w:tblPrEx>
        <w:trPr>
          <w:cantSplit/>
        </w:trPr>
        <w:tc>
          <w:tcPr>
            <w:tcW w:w="9980" w:type="dxa"/>
            <w:gridSpan w:val="5"/>
          </w:tcPr>
          <w:p w14:paraId="78A400FA" w14:textId="77777777" w:rsidR="001506BB" w:rsidRPr="001506BB" w:rsidRDefault="001506BB" w:rsidP="001506BB">
            <w:pPr>
              <w:suppressAutoHyphens/>
            </w:pPr>
            <w:r w:rsidRPr="001506BB">
              <w:t>Ihr Gutachtenauftrag</w:t>
            </w:r>
          </w:p>
          <w:p w14:paraId="46C66364" w14:textId="77777777" w:rsidR="001506BB" w:rsidRPr="001506BB" w:rsidRDefault="001506BB" w:rsidP="001506BB">
            <w:pPr>
              <w:suppressAutoHyphens/>
            </w:pPr>
          </w:p>
          <w:p w14:paraId="43DFD4CF" w14:textId="77777777" w:rsidR="001506BB" w:rsidRPr="001506BB" w:rsidRDefault="001506BB" w:rsidP="001506BB">
            <w:pPr>
              <w:suppressAutoHyphens/>
            </w:pPr>
          </w:p>
          <w:p w14:paraId="7CF3EF19" w14:textId="77777777" w:rsidR="001506BB" w:rsidRPr="001506BB" w:rsidRDefault="001506BB" w:rsidP="001506BB">
            <w:pPr>
              <w:suppressAutoHyphens/>
            </w:pPr>
            <w:r w:rsidRPr="001506BB">
              <w:t>Sehr geehrte Damen und Herren,</w:t>
            </w:r>
          </w:p>
          <w:p w14:paraId="3528937C" w14:textId="77777777" w:rsidR="001506BB" w:rsidRPr="001506BB" w:rsidRDefault="001506BB" w:rsidP="001506BB">
            <w:pPr>
              <w:suppressAutoHyphens/>
            </w:pPr>
          </w:p>
          <w:p w14:paraId="70AECA32" w14:textId="77777777" w:rsidR="001506BB" w:rsidRPr="001506BB" w:rsidRDefault="001506BB" w:rsidP="001506BB">
            <w:pPr>
              <w:suppressAutoHyphens/>
            </w:pPr>
            <w:r w:rsidRPr="001506BB">
              <w:t>die Unterlagen zur Durchführung der Begutachtung habe ich erhalten.</w:t>
            </w:r>
          </w:p>
        </w:tc>
      </w:tr>
      <w:tr w:rsidR="001506BB" w:rsidRPr="001506BB" w14:paraId="0C4EA139" w14:textId="77777777">
        <w:trPr>
          <w:cantSplit/>
        </w:trPr>
        <w:tc>
          <w:tcPr>
            <w:tcW w:w="9980" w:type="dxa"/>
            <w:gridSpan w:val="5"/>
          </w:tcPr>
          <w:p w14:paraId="33778C50" w14:textId="77777777" w:rsidR="001506BB" w:rsidRPr="001506BB" w:rsidRDefault="001506BB" w:rsidP="001506BB">
            <w:pPr>
              <w:suppressAutoHyphens/>
            </w:pPr>
          </w:p>
        </w:tc>
      </w:tr>
      <w:tr w:rsidR="001506BB" w:rsidRPr="001506BB" w14:paraId="32A8C335" w14:textId="77777777" w:rsidTr="00344949">
        <w:trPr>
          <w:cantSplit/>
        </w:trPr>
        <w:tc>
          <w:tcPr>
            <w:tcW w:w="3175" w:type="dxa"/>
          </w:tcPr>
          <w:p w14:paraId="3F8BB81C" w14:textId="77777777" w:rsidR="001506BB" w:rsidRPr="001506BB" w:rsidRDefault="001506BB" w:rsidP="001506BB">
            <w:pPr>
              <w:suppressAutoHyphens/>
            </w:pPr>
            <w:r w:rsidRPr="001506BB">
              <w:t>Die Untersuchung erfolgt am</w:t>
            </w:r>
          </w:p>
        </w:tc>
        <w:sdt>
          <w:sdtPr>
            <w:id w:val="1896696681"/>
            <w:placeholder>
              <w:docPart w:val="ECAB401D125240FAA5E04D806D571EFF"/>
            </w:placeholder>
            <w:showingPlcHdr/>
            <w:date>
              <w:dateFormat w:val="dd.MM.yyyy"/>
              <w:lid w:val="de-DE"/>
              <w:storeMappedDataAs w:val="dateTime"/>
              <w:calendar w:val="gregorian"/>
            </w:date>
          </w:sdtPr>
          <w:sdtContent>
            <w:tc>
              <w:tcPr>
                <w:tcW w:w="1701" w:type="dxa"/>
                <w:gridSpan w:val="2"/>
                <w:tcBorders>
                  <w:bottom w:val="single" w:sz="6" w:space="0" w:color="auto"/>
                </w:tcBorders>
              </w:tcPr>
              <w:p w14:paraId="6E22F10C" w14:textId="61F51698" w:rsidR="001506BB" w:rsidRPr="001506BB" w:rsidRDefault="00D504E7" w:rsidP="001506BB">
                <w:pPr>
                  <w:suppressAutoHyphens/>
                </w:pPr>
                <w:r w:rsidRPr="00952F12">
                  <w:rPr>
                    <w:rStyle w:val="FormatvorlagePlatzhaltertextRot1"/>
                    <w:vanish/>
                  </w:rPr>
                  <w:t>[…]</w:t>
                </w:r>
              </w:p>
            </w:tc>
          </w:sdtContent>
        </w:sdt>
        <w:tc>
          <w:tcPr>
            <w:tcW w:w="5104" w:type="dxa"/>
            <w:gridSpan w:val="2"/>
          </w:tcPr>
          <w:p w14:paraId="4D864242" w14:textId="77777777" w:rsidR="001506BB" w:rsidRPr="001506BB" w:rsidRDefault="001506BB" w:rsidP="001506BB">
            <w:pPr>
              <w:suppressAutoHyphens/>
            </w:pPr>
            <w:r w:rsidRPr="001506BB">
              <w:t>.</w:t>
            </w:r>
          </w:p>
        </w:tc>
      </w:tr>
      <w:tr w:rsidR="00344949" w14:paraId="3D1E1BF0" w14:textId="77777777" w:rsidTr="00601DC3">
        <w:trPr>
          <w:cantSplit/>
        </w:trPr>
        <w:tc>
          <w:tcPr>
            <w:tcW w:w="9980" w:type="dxa"/>
            <w:gridSpan w:val="5"/>
          </w:tcPr>
          <w:p w14:paraId="090FC5A6" w14:textId="77777777" w:rsidR="00344949" w:rsidRDefault="00344949" w:rsidP="00601DC3">
            <w:bookmarkStart w:id="7" w:name="_Hlk120641131"/>
          </w:p>
        </w:tc>
      </w:tr>
      <w:tr w:rsidR="00344949" w14:paraId="186A46CF" w14:textId="77777777" w:rsidTr="00601DC3">
        <w:trPr>
          <w:cantSplit/>
        </w:trPr>
        <w:tc>
          <w:tcPr>
            <w:tcW w:w="9980" w:type="dxa"/>
            <w:gridSpan w:val="5"/>
          </w:tcPr>
          <w:p w14:paraId="4722AD97" w14:textId="77777777" w:rsidR="00344949" w:rsidRDefault="00344949" w:rsidP="00601DC3">
            <w:pPr>
              <w:spacing w:after="120"/>
            </w:pPr>
            <w:bookmarkStart w:id="8" w:name="_Hlk120641460"/>
            <w:r>
              <w:t>Ich möchte eine Rückmeldung zur Einschätzung der Qualität und Verwertbarkeit des Gutachtens.</w:t>
            </w:r>
          </w:p>
        </w:tc>
      </w:tr>
      <w:tr w:rsidR="00344949" w14:paraId="55998870" w14:textId="77777777" w:rsidTr="00601DC3">
        <w:trPr>
          <w:cantSplit/>
        </w:trPr>
        <w:tc>
          <w:tcPr>
            <w:tcW w:w="9980" w:type="dxa"/>
            <w:gridSpan w:val="5"/>
          </w:tcPr>
          <w:p w14:paraId="402B3B95" w14:textId="77777777" w:rsidR="00344949" w:rsidRDefault="00000000" w:rsidP="00601DC3">
            <w:sdt>
              <w:sdtPr>
                <w:id w:val="134142024"/>
                <w14:checkbox>
                  <w14:checked w14:val="0"/>
                  <w14:checkedState w14:val="2612" w14:font="MS Gothic"/>
                  <w14:uncheckedState w14:val="2610" w14:font="MS Gothic"/>
                </w14:checkbox>
              </w:sdtPr>
              <w:sdtContent>
                <w:r w:rsidR="00344949">
                  <w:rPr>
                    <w:rFonts w:ascii="MS Gothic" w:eastAsia="MS Gothic" w:hAnsi="MS Gothic" w:hint="eastAsia"/>
                  </w:rPr>
                  <w:t>☐</w:t>
                </w:r>
              </w:sdtContent>
            </w:sdt>
            <w:r w:rsidR="00344949">
              <w:t xml:space="preserve"> Nein</w:t>
            </w:r>
            <w:r w:rsidR="00344949">
              <w:tab/>
            </w:r>
            <w:sdt>
              <w:sdtPr>
                <w:id w:val="822244116"/>
                <w14:checkbox>
                  <w14:checked w14:val="0"/>
                  <w14:checkedState w14:val="2612" w14:font="MS Gothic"/>
                  <w14:uncheckedState w14:val="2610" w14:font="MS Gothic"/>
                </w14:checkbox>
              </w:sdtPr>
              <w:sdtContent>
                <w:r w:rsidR="00344949">
                  <w:rPr>
                    <w:rFonts w:ascii="MS Gothic" w:eastAsia="MS Gothic" w:hAnsi="MS Gothic" w:hint="eastAsia"/>
                  </w:rPr>
                  <w:t>☐</w:t>
                </w:r>
              </w:sdtContent>
            </w:sdt>
            <w:r w:rsidR="00344949">
              <w:t xml:space="preserve"> Ja</w:t>
            </w:r>
          </w:p>
        </w:tc>
      </w:tr>
      <w:tr w:rsidR="00344949" w14:paraId="61FE8D8D" w14:textId="77777777" w:rsidTr="00601DC3">
        <w:trPr>
          <w:cantSplit/>
        </w:trPr>
        <w:tc>
          <w:tcPr>
            <w:tcW w:w="9980" w:type="dxa"/>
            <w:gridSpan w:val="5"/>
          </w:tcPr>
          <w:p w14:paraId="7E140B33" w14:textId="77777777" w:rsidR="00344949" w:rsidRDefault="00344949" w:rsidP="00601DC3"/>
        </w:tc>
      </w:tr>
      <w:tr w:rsidR="001506BB" w:rsidRPr="001506BB" w14:paraId="4827576A" w14:textId="77777777" w:rsidTr="00D504E7">
        <w:trPr>
          <w:cantSplit/>
          <w:trHeight w:hRule="exact" w:val="1920"/>
        </w:trPr>
        <w:bookmarkEnd w:id="8" w:displacedByCustomXml="next"/>
        <w:bookmarkEnd w:id="7" w:displacedByCustomXml="next"/>
        <w:sdt>
          <w:sdtPr>
            <w:id w:val="-1079904135"/>
            <w:placeholder>
              <w:docPart w:val="838ED507E0F9436880913479669F28ED"/>
            </w:placeholder>
            <w:showingPlcHdr/>
            <w:date>
              <w:dateFormat w:val="dd.MM.yyyy"/>
              <w:lid w:val="de-DE"/>
              <w:storeMappedDataAs w:val="dateTime"/>
              <w:calendar w:val="gregorian"/>
            </w:date>
          </w:sdtPr>
          <w:sdtContent>
            <w:tc>
              <w:tcPr>
                <w:tcW w:w="3856" w:type="dxa"/>
                <w:gridSpan w:val="2"/>
                <w:tcBorders>
                  <w:bottom w:val="single" w:sz="6" w:space="0" w:color="auto"/>
                </w:tcBorders>
                <w:vAlign w:val="bottom"/>
              </w:tcPr>
              <w:p w14:paraId="0F558AF2" w14:textId="29DBFF6A" w:rsidR="001506BB" w:rsidRPr="001506BB" w:rsidRDefault="00D504E7" w:rsidP="00942AF7">
                <w:pPr>
                  <w:suppressAutoHyphens/>
                </w:pPr>
                <w:r w:rsidRPr="00952F12">
                  <w:rPr>
                    <w:rStyle w:val="FormatvorlagePlatzhaltertextRot1"/>
                    <w:vanish/>
                  </w:rPr>
                  <w:t>[…]</w:t>
                </w:r>
              </w:p>
            </w:tc>
          </w:sdtContent>
        </w:sdt>
        <w:tc>
          <w:tcPr>
            <w:tcW w:w="1247" w:type="dxa"/>
            <w:gridSpan w:val="2"/>
          </w:tcPr>
          <w:p w14:paraId="5FC00C5A" w14:textId="77777777" w:rsidR="001506BB" w:rsidRPr="001506BB" w:rsidRDefault="001506BB" w:rsidP="001506BB">
            <w:pPr>
              <w:suppressAutoHyphens/>
            </w:pPr>
          </w:p>
        </w:tc>
        <w:sdt>
          <w:sdtPr>
            <w:id w:val="-2120136815"/>
            <w:placeholder>
              <w:docPart w:val="31E58E2FD04E4199B4BAAEF8F15E39B0"/>
            </w:placeholder>
            <w:showingPlcHdr/>
          </w:sdtPr>
          <w:sdtContent>
            <w:tc>
              <w:tcPr>
                <w:tcW w:w="4877" w:type="dxa"/>
                <w:tcBorders>
                  <w:bottom w:val="single" w:sz="6" w:space="0" w:color="auto"/>
                </w:tcBorders>
                <w:vAlign w:val="bottom"/>
              </w:tcPr>
              <w:p w14:paraId="65A6B980" w14:textId="77777777" w:rsidR="001506BB" w:rsidRPr="001506BB" w:rsidRDefault="00D504E7" w:rsidP="00D504E7">
                <w:pPr>
                  <w:suppressAutoHyphens/>
                </w:pPr>
                <w:r w:rsidRPr="00952F12">
                  <w:rPr>
                    <w:rStyle w:val="FormatvorlagePlatzhaltertextRot1"/>
                    <w:vanish/>
                  </w:rPr>
                  <w:t>[…]</w:t>
                </w:r>
              </w:p>
            </w:tc>
          </w:sdtContent>
        </w:sdt>
      </w:tr>
      <w:tr w:rsidR="001506BB" w:rsidRPr="001506BB" w14:paraId="53102823" w14:textId="77777777">
        <w:trPr>
          <w:cantSplit/>
        </w:trPr>
        <w:tc>
          <w:tcPr>
            <w:tcW w:w="3856" w:type="dxa"/>
            <w:gridSpan w:val="2"/>
          </w:tcPr>
          <w:p w14:paraId="28515746" w14:textId="77777777" w:rsidR="001506BB" w:rsidRPr="001506BB" w:rsidRDefault="001506BB" w:rsidP="001506BB">
            <w:pPr>
              <w:suppressAutoHyphens/>
              <w:jc w:val="center"/>
            </w:pPr>
            <w:r w:rsidRPr="001506BB">
              <w:t>(Datum)</w:t>
            </w:r>
          </w:p>
        </w:tc>
        <w:tc>
          <w:tcPr>
            <w:tcW w:w="1247" w:type="dxa"/>
            <w:gridSpan w:val="2"/>
          </w:tcPr>
          <w:p w14:paraId="538DE322" w14:textId="77777777" w:rsidR="001506BB" w:rsidRPr="001506BB" w:rsidRDefault="001506BB" w:rsidP="001506BB">
            <w:pPr>
              <w:suppressAutoHyphens/>
            </w:pPr>
          </w:p>
        </w:tc>
        <w:tc>
          <w:tcPr>
            <w:tcW w:w="4877" w:type="dxa"/>
          </w:tcPr>
          <w:p w14:paraId="054F6CDE" w14:textId="77777777" w:rsidR="001506BB" w:rsidRPr="001506BB" w:rsidRDefault="001506BB" w:rsidP="001506BB">
            <w:pPr>
              <w:suppressAutoHyphens/>
              <w:jc w:val="center"/>
            </w:pPr>
            <w:r w:rsidRPr="001506BB">
              <w:t>(Unterschrift)</w:t>
            </w:r>
          </w:p>
        </w:tc>
      </w:tr>
    </w:tbl>
    <w:p w14:paraId="2DE095FE" w14:textId="229F7FA8" w:rsidR="001506BB" w:rsidRPr="001506BB" w:rsidRDefault="001506BB" w:rsidP="001506BB">
      <w:pPr>
        <w:suppressAutoHyphens/>
      </w:pPr>
    </w:p>
    <w:sectPr w:rsidR="001506BB" w:rsidRPr="001506BB">
      <w:headerReference w:type="default" r:id="rId14"/>
      <w:footerReference w:type="default" r:id="rId15"/>
      <w:type w:val="continuous"/>
      <w:pgSz w:w="11906" w:h="16838" w:code="9"/>
      <w:pgMar w:top="1134" w:right="680" w:bottom="737" w:left="1361"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CE398" w14:textId="77777777" w:rsidR="00A41247" w:rsidRDefault="00A41247" w:rsidP="00DE11A8">
      <w:r>
        <w:separator/>
      </w:r>
    </w:p>
  </w:endnote>
  <w:endnote w:type="continuationSeparator" w:id="0">
    <w:p w14:paraId="01AFF29F" w14:textId="77777777" w:rsidR="00A41247" w:rsidRDefault="00A41247" w:rsidP="00DE1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7BB2F" w14:textId="0C9B6235" w:rsidR="000A1BF0" w:rsidRDefault="00344949">
    <w:pPr>
      <w:pStyle w:val="Fuzeile"/>
      <w:tabs>
        <w:tab w:val="clear" w:pos="4536"/>
        <w:tab w:val="clear" w:pos="9072"/>
        <w:tab w:val="right" w:pos="9498"/>
      </w:tabs>
      <w:spacing w:before="80"/>
    </w:pPr>
    <w:fldSimple w:instr=" TITLE \* MERGEFORMAT ">
      <w:r>
        <w:t>Gutachtenauftrag BK 2108/2110</w:t>
      </w:r>
    </w:fldSimple>
    <w:r w:rsidR="000A1BF0">
      <w:rPr>
        <w:sz w:val="14"/>
      </w:rPr>
      <w:t xml:space="preserve">  </w:t>
    </w:r>
    <w:r w:rsidR="000A1BF0">
      <w:rPr>
        <w:sz w:val="14"/>
      </w:rPr>
      <w:fldChar w:fldCharType="begin"/>
    </w:r>
    <w:r w:rsidR="000A1BF0">
      <w:rPr>
        <w:sz w:val="14"/>
      </w:rPr>
      <w:instrText xml:space="preserve"> SUBJECT  \* MERGEFORMAT </w:instrText>
    </w:r>
    <w:r w:rsidR="000A1BF0">
      <w:rPr>
        <w:sz w:val="14"/>
      </w:rPr>
      <w:fldChar w:fldCharType="separate"/>
    </w:r>
    <w:r>
      <w:rPr>
        <w:sz w:val="14"/>
      </w:rPr>
      <w:t>0123</w:t>
    </w:r>
    <w:r w:rsidR="000A1BF0">
      <w:rPr>
        <w:sz w:val="14"/>
      </w:rPr>
      <w:fldChar w:fldCharType="end"/>
    </w:r>
    <w:r w:rsidR="000A1BF0">
      <w:rPr>
        <w:sz w:val="14"/>
      </w:rPr>
      <w:t xml:space="preserve">  </w:t>
    </w:r>
    <w:r w:rsidR="000A1BF0">
      <w:rPr>
        <w:sz w:val="14"/>
      </w:rPr>
      <w:fldChar w:fldCharType="begin"/>
    </w:r>
    <w:r w:rsidR="000A1BF0">
      <w:rPr>
        <w:sz w:val="14"/>
      </w:rPr>
      <w:instrText xml:space="preserve"> COMMENTS  \* MERGEFORMAT </w:instrText>
    </w:r>
    <w:r w:rsidR="000A1BF0">
      <w:rPr>
        <w:sz w:val="14"/>
      </w:rPr>
      <w:fldChar w:fldCharType="end"/>
    </w:r>
    <w:r w:rsidR="000A1BF0">
      <w:rPr>
        <w:sz w:val="14"/>
      </w:rPr>
      <w:tab/>
    </w:r>
    <w:r w:rsidR="000A1BF0">
      <w:fldChar w:fldCharType="begin"/>
    </w:r>
    <w:r w:rsidR="000A1BF0">
      <w:instrText xml:space="preserve">IF </w:instrText>
    </w:r>
    <w:r w:rsidR="000A1BF0">
      <w:fldChar w:fldCharType="begin"/>
    </w:r>
    <w:r w:rsidR="000A1BF0">
      <w:instrText>=</w:instrText>
    </w:r>
    <w:r w:rsidR="000A1BF0">
      <w:fldChar w:fldCharType="begin"/>
    </w:r>
    <w:r w:rsidR="000A1BF0">
      <w:instrText>NUMPAGES</w:instrText>
    </w:r>
    <w:r w:rsidR="000A1BF0">
      <w:fldChar w:fldCharType="separate"/>
    </w:r>
    <w:r>
      <w:rPr>
        <w:noProof/>
      </w:rPr>
      <w:instrText>6</w:instrText>
    </w:r>
    <w:r w:rsidR="000A1BF0">
      <w:fldChar w:fldCharType="end"/>
    </w:r>
    <w:r w:rsidR="000A1BF0">
      <w:instrText xml:space="preserve"> - </w:instrText>
    </w:r>
    <w:r w:rsidR="000A1BF0">
      <w:fldChar w:fldCharType="begin"/>
    </w:r>
    <w:r w:rsidR="000A1BF0">
      <w:instrText>PAGE</w:instrText>
    </w:r>
    <w:r w:rsidR="000A1BF0">
      <w:fldChar w:fldCharType="separate"/>
    </w:r>
    <w:r w:rsidR="000A1BF0">
      <w:rPr>
        <w:noProof/>
      </w:rPr>
      <w:instrText>5</w:instrText>
    </w:r>
    <w:r w:rsidR="000A1BF0">
      <w:fldChar w:fldCharType="end"/>
    </w:r>
    <w:r w:rsidR="000A1BF0">
      <w:instrText xml:space="preserve"> </w:instrText>
    </w:r>
    <w:r w:rsidR="000A1BF0">
      <w:fldChar w:fldCharType="separate"/>
    </w:r>
    <w:r>
      <w:rPr>
        <w:noProof/>
      </w:rPr>
      <w:instrText>1</w:instrText>
    </w:r>
    <w:r w:rsidR="000A1BF0">
      <w:fldChar w:fldCharType="end"/>
    </w:r>
    <w:r w:rsidR="000A1BF0">
      <w:instrText xml:space="preserve"> &gt; 0 "..."</w:instrText>
    </w:r>
    <w:r w:rsidR="000A1BF0">
      <w:fldChar w:fldCharType="separate"/>
    </w:r>
    <w:r>
      <w:rPr>
        <w:noProof/>
      </w:rPr>
      <w:t>...</w:t>
    </w:r>
    <w:r w:rsidR="000A1BF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70" w:type="dxa"/>
        <w:right w:w="70" w:type="dxa"/>
      </w:tblCellMar>
      <w:tblLook w:val="0000" w:firstRow="0" w:lastRow="0" w:firstColumn="0" w:lastColumn="0" w:noHBand="0" w:noVBand="0"/>
    </w:tblPr>
    <w:tblGrid>
      <w:gridCol w:w="9979"/>
    </w:tblGrid>
    <w:tr w:rsidR="000A1BF0" w14:paraId="6B01F9CF" w14:textId="77777777">
      <w:trPr>
        <w:trHeight w:hRule="exact" w:val="1134"/>
      </w:trPr>
      <w:tc>
        <w:tcPr>
          <w:tcW w:w="9979" w:type="dxa"/>
        </w:tcPr>
        <w:p w14:paraId="1BECEB0C" w14:textId="70A87D0B" w:rsidR="000A1BF0" w:rsidRDefault="000A1BF0">
          <w:pPr>
            <w:pStyle w:val="Fuzeile"/>
            <w:tabs>
              <w:tab w:val="clear" w:pos="4536"/>
              <w:tab w:val="clear" w:pos="9072"/>
              <w:tab w:val="right" w:pos="9781"/>
            </w:tabs>
            <w:spacing w:before="80"/>
            <w:jc w:val="right"/>
          </w:pPr>
          <w:r>
            <w:fldChar w:fldCharType="begin"/>
          </w:r>
          <w:r>
            <w:instrText xml:space="preserve">IF </w:instrText>
          </w:r>
          <w:r>
            <w:fldChar w:fldCharType="begin"/>
          </w:r>
          <w:r>
            <w:instrText>=</w:instrText>
          </w:r>
          <w:r>
            <w:fldChar w:fldCharType="begin"/>
          </w:r>
          <w:r>
            <w:instrText>NUMPAGES</w:instrText>
          </w:r>
          <w:r>
            <w:fldChar w:fldCharType="separate"/>
          </w:r>
          <w:r w:rsidR="00000000">
            <w:rPr>
              <w:noProof/>
            </w:rPr>
            <w:instrText>2</w:instrText>
          </w:r>
          <w:r>
            <w:fldChar w:fldCharType="end"/>
          </w:r>
          <w:r>
            <w:instrText xml:space="preserve"> - </w:instrText>
          </w:r>
          <w:r>
            <w:fldChar w:fldCharType="begin"/>
          </w:r>
          <w:r>
            <w:instrText>PAGE</w:instrText>
          </w:r>
          <w:r>
            <w:fldChar w:fldCharType="separate"/>
          </w:r>
          <w:r w:rsidR="00000000">
            <w:rPr>
              <w:noProof/>
            </w:rPr>
            <w:instrText>1</w:instrText>
          </w:r>
          <w:r>
            <w:fldChar w:fldCharType="end"/>
          </w:r>
          <w:r>
            <w:instrText xml:space="preserve"> </w:instrText>
          </w:r>
          <w:r>
            <w:fldChar w:fldCharType="separate"/>
          </w:r>
          <w:r w:rsidR="00000000">
            <w:rPr>
              <w:noProof/>
            </w:rPr>
            <w:instrText>1</w:instrText>
          </w:r>
          <w:r>
            <w:fldChar w:fldCharType="end"/>
          </w:r>
          <w:r>
            <w:instrText xml:space="preserve"> &gt; 0 "..."</w:instrText>
          </w:r>
          <w:r>
            <w:fldChar w:fldCharType="separate"/>
          </w:r>
          <w:r w:rsidR="00000000">
            <w:rPr>
              <w:noProof/>
            </w:rPr>
            <w:t>...</w:t>
          </w:r>
          <w:r>
            <w:fldChar w:fldCharType="end"/>
          </w:r>
        </w:p>
      </w:tc>
    </w:tr>
  </w:tbl>
  <w:p w14:paraId="45D95ADB" w14:textId="77C681BC" w:rsidR="000A1BF0" w:rsidRDefault="000A1BF0">
    <w:pPr>
      <w:pStyle w:val="Fuzeile"/>
      <w:rPr>
        <w:sz w:val="8"/>
      </w:rPr>
    </w:pPr>
    <w:r w:rsidRPr="00BB12E5">
      <w:rPr>
        <w:sz w:val="20"/>
      </w:rPr>
      <w:fldChar w:fldCharType="begin"/>
    </w:r>
    <w:r w:rsidRPr="00BB12E5">
      <w:rPr>
        <w:sz w:val="20"/>
      </w:rPr>
      <w:instrText xml:space="preserve"> DOCPROPERTY "Formtext" \* MERGEFORMAT </w:instrText>
    </w:r>
    <w:r w:rsidRPr="00BB12E5">
      <w:rPr>
        <w:sz w:val="20"/>
      </w:rPr>
      <w:fldChar w:fldCharType="separate"/>
    </w:r>
    <w:r w:rsidR="00E907C5">
      <w:rPr>
        <w:sz w:val="20"/>
      </w:rPr>
      <w:t>A 6202-2108/2110</w:t>
    </w:r>
    <w:r w:rsidRPr="00BB12E5">
      <w:rPr>
        <w:sz w:val="20"/>
      </w:rPr>
      <w:fldChar w:fldCharType="end"/>
    </w:r>
    <w:r>
      <w:t xml:space="preserve"> </w:t>
    </w:r>
    <w:r>
      <w:rPr>
        <w:sz w:val="14"/>
      </w:rPr>
      <w:fldChar w:fldCharType="begin"/>
    </w:r>
    <w:r>
      <w:rPr>
        <w:sz w:val="14"/>
      </w:rPr>
      <w:instrText xml:space="preserve"> DOCPROPERTY "Stand"  \* MERGEFORMAT </w:instrText>
    </w:r>
    <w:r>
      <w:rPr>
        <w:sz w:val="14"/>
      </w:rPr>
      <w:fldChar w:fldCharType="separate"/>
    </w:r>
    <w:r w:rsidR="00E907C5">
      <w:rPr>
        <w:sz w:val="14"/>
      </w:rPr>
      <w:t>0226</w:t>
    </w:r>
    <w:r>
      <w:rPr>
        <w:sz w:val="14"/>
      </w:rPr>
      <w:fldChar w:fldCharType="end"/>
    </w:r>
    <w:r>
      <w:rPr>
        <w:sz w:val="14"/>
      </w:rPr>
      <w:t xml:space="preserve"> </w:t>
    </w:r>
    <w:r>
      <w:rPr>
        <w:sz w:val="14"/>
      </w:rPr>
      <w:fldChar w:fldCharType="begin"/>
    </w:r>
    <w:r>
      <w:rPr>
        <w:sz w:val="14"/>
      </w:rPr>
      <w:instrText xml:space="preserve"> DOCPROPERTY "Bezeichnung"  \* MERGEFORMAT </w:instrText>
    </w:r>
    <w:r>
      <w:rPr>
        <w:sz w:val="14"/>
      </w:rPr>
      <w:fldChar w:fldCharType="separate"/>
    </w:r>
    <w:r w:rsidR="00E907C5">
      <w:rPr>
        <w:sz w:val="14"/>
      </w:rPr>
      <w:t>Gutachtenauftrag BK 2108/2110</w:t>
    </w:r>
    <w:r>
      <w:rPr>
        <w:sz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79" w:type="dxa"/>
      <w:tblLayout w:type="fixed"/>
      <w:tblCellMar>
        <w:left w:w="70" w:type="dxa"/>
        <w:right w:w="70" w:type="dxa"/>
      </w:tblCellMar>
      <w:tblLook w:val="0000" w:firstRow="0" w:lastRow="0" w:firstColumn="0" w:lastColumn="0" w:noHBand="0" w:noVBand="0"/>
    </w:tblPr>
    <w:tblGrid>
      <w:gridCol w:w="9412"/>
      <w:gridCol w:w="567"/>
    </w:tblGrid>
    <w:tr w:rsidR="000A1BF0" w14:paraId="04B3312B" w14:textId="77777777" w:rsidTr="003F6832">
      <w:tc>
        <w:tcPr>
          <w:tcW w:w="9412" w:type="dxa"/>
        </w:tcPr>
        <w:p w14:paraId="6F971FD8" w14:textId="438C54FD" w:rsidR="000A1BF0" w:rsidRDefault="000A1BF0" w:rsidP="003F6832">
          <w:pPr>
            <w:pStyle w:val="Fuzeile"/>
            <w:tabs>
              <w:tab w:val="clear" w:pos="4536"/>
              <w:tab w:val="clear" w:pos="9072"/>
              <w:tab w:val="right" w:pos="9781"/>
            </w:tabs>
          </w:pPr>
        </w:p>
      </w:tc>
      <w:tc>
        <w:tcPr>
          <w:tcW w:w="567" w:type="dxa"/>
        </w:tcPr>
        <w:p w14:paraId="13AD917D" w14:textId="64720B56" w:rsidR="000A1BF0" w:rsidRDefault="000A1BF0" w:rsidP="003F6832">
          <w:pPr>
            <w:pStyle w:val="Fuzeile"/>
            <w:tabs>
              <w:tab w:val="clear" w:pos="4536"/>
              <w:tab w:val="clear" w:pos="9072"/>
              <w:tab w:val="right" w:pos="9781"/>
            </w:tabs>
            <w:jc w:val="right"/>
          </w:pPr>
          <w:r>
            <w:fldChar w:fldCharType="begin"/>
          </w:r>
          <w:r>
            <w:instrText xml:space="preserve">IF </w:instrText>
          </w:r>
          <w:r>
            <w:fldChar w:fldCharType="begin"/>
          </w:r>
          <w:r>
            <w:instrText>=</w:instrText>
          </w:r>
          <w:r>
            <w:fldChar w:fldCharType="begin"/>
          </w:r>
          <w:r>
            <w:instrText>NUMPAGES</w:instrText>
          </w:r>
          <w:r>
            <w:fldChar w:fldCharType="separate"/>
          </w:r>
          <w:r w:rsidR="00E907C5">
            <w:rPr>
              <w:noProof/>
            </w:rPr>
            <w:instrText>6</w:instrText>
          </w:r>
          <w:r>
            <w:fldChar w:fldCharType="end"/>
          </w:r>
          <w:r>
            <w:instrText xml:space="preserve"> - </w:instrText>
          </w:r>
          <w:r>
            <w:fldChar w:fldCharType="begin"/>
          </w:r>
          <w:r>
            <w:instrText>PAGE</w:instrText>
          </w:r>
          <w:r>
            <w:fldChar w:fldCharType="separate"/>
          </w:r>
          <w:r w:rsidR="00E907C5">
            <w:rPr>
              <w:noProof/>
            </w:rPr>
            <w:instrText>3</w:instrText>
          </w:r>
          <w:r>
            <w:fldChar w:fldCharType="end"/>
          </w:r>
          <w:r>
            <w:instrText xml:space="preserve"> </w:instrText>
          </w:r>
          <w:r>
            <w:fldChar w:fldCharType="separate"/>
          </w:r>
          <w:r w:rsidR="00E907C5">
            <w:rPr>
              <w:noProof/>
            </w:rPr>
            <w:instrText>3</w:instrText>
          </w:r>
          <w:r>
            <w:fldChar w:fldCharType="end"/>
          </w:r>
          <w:r>
            <w:instrText xml:space="preserve"> &gt; 0 "..."</w:instrText>
          </w:r>
          <w:r w:rsidR="00E907C5">
            <w:fldChar w:fldCharType="separate"/>
          </w:r>
          <w:r w:rsidR="00E907C5">
            <w:rPr>
              <w:noProof/>
            </w:rPr>
            <w:t>...</w:t>
          </w:r>
          <w:r>
            <w:fldChar w:fldCharType="end"/>
          </w:r>
        </w:p>
      </w:tc>
    </w:tr>
  </w:tbl>
  <w:p w14:paraId="69720068" w14:textId="23B0964E" w:rsidR="000A1BF0" w:rsidRDefault="003F6832" w:rsidP="003F6832">
    <w:pPr>
      <w:pStyle w:val="Fuzeile"/>
      <w:tabs>
        <w:tab w:val="clear" w:pos="4536"/>
        <w:tab w:val="clear" w:pos="9072"/>
        <w:tab w:val="right" w:pos="9781"/>
      </w:tabs>
      <w:rPr>
        <w:sz w:val="2"/>
      </w:rPr>
    </w:pPr>
    <w:r w:rsidRPr="00BB12E5">
      <w:rPr>
        <w:sz w:val="20"/>
      </w:rPr>
      <w:fldChar w:fldCharType="begin"/>
    </w:r>
    <w:r w:rsidRPr="00BB12E5">
      <w:rPr>
        <w:sz w:val="20"/>
      </w:rPr>
      <w:instrText xml:space="preserve"> DOCPROPERTY "Formtext" \* MERGEFORMAT </w:instrText>
    </w:r>
    <w:r w:rsidRPr="00BB12E5">
      <w:rPr>
        <w:sz w:val="20"/>
      </w:rPr>
      <w:fldChar w:fldCharType="separate"/>
    </w:r>
    <w:r w:rsidR="00E907C5">
      <w:rPr>
        <w:sz w:val="20"/>
      </w:rPr>
      <w:t>A 6202-2108/2110</w:t>
    </w:r>
    <w:r w:rsidRPr="00BB12E5">
      <w:rPr>
        <w:sz w:val="20"/>
      </w:rPr>
      <w:fldChar w:fldCharType="end"/>
    </w:r>
    <w:r>
      <w:t xml:space="preserve"> </w:t>
    </w:r>
    <w:r>
      <w:rPr>
        <w:sz w:val="14"/>
      </w:rPr>
      <w:fldChar w:fldCharType="begin"/>
    </w:r>
    <w:r>
      <w:rPr>
        <w:sz w:val="14"/>
      </w:rPr>
      <w:instrText xml:space="preserve"> DOCPROPERTY "Stand"  \* MERGEFORMAT </w:instrText>
    </w:r>
    <w:r>
      <w:rPr>
        <w:sz w:val="14"/>
      </w:rPr>
      <w:fldChar w:fldCharType="separate"/>
    </w:r>
    <w:r w:rsidR="00E907C5">
      <w:rPr>
        <w:sz w:val="14"/>
      </w:rPr>
      <w:t>0226</w:t>
    </w:r>
    <w:r>
      <w:rPr>
        <w:sz w:val="14"/>
      </w:rPr>
      <w:fldChar w:fldCharType="end"/>
    </w:r>
    <w:r>
      <w:rPr>
        <w:sz w:val="14"/>
      </w:rPr>
      <w:t xml:space="preserve"> </w:t>
    </w:r>
    <w:r>
      <w:rPr>
        <w:sz w:val="14"/>
      </w:rPr>
      <w:fldChar w:fldCharType="begin"/>
    </w:r>
    <w:r>
      <w:rPr>
        <w:sz w:val="14"/>
      </w:rPr>
      <w:instrText xml:space="preserve"> DOCPROPERTY "Bezeichnung"  \* MERGEFORMAT </w:instrText>
    </w:r>
    <w:r>
      <w:rPr>
        <w:sz w:val="14"/>
      </w:rPr>
      <w:fldChar w:fldCharType="separate"/>
    </w:r>
    <w:r w:rsidR="00E907C5">
      <w:rPr>
        <w:sz w:val="14"/>
      </w:rPr>
      <w:t>Gutachtenauftrag BK 2108/2110</w:t>
    </w:r>
    <w:r>
      <w:rPr>
        <w:sz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B55AA" w14:textId="77777777" w:rsidR="00A41247" w:rsidRDefault="00A41247" w:rsidP="00DE11A8">
      <w:r>
        <w:separator/>
      </w:r>
    </w:p>
  </w:footnote>
  <w:footnote w:type="continuationSeparator" w:id="0">
    <w:p w14:paraId="34EFDC76" w14:textId="77777777" w:rsidR="00A41247" w:rsidRDefault="00A41247" w:rsidP="00DE11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64E85" w14:textId="77777777" w:rsidR="000A1BF0" w:rsidRDefault="000A1BF0">
    <w:pPr>
      <w:jc w:val="center"/>
    </w:pPr>
    <w:r>
      <w:rPr>
        <w:snapToGrid w:val="0"/>
      </w:rPr>
      <w:t xml:space="preserve">- </w:t>
    </w:r>
    <w:r>
      <w:rPr>
        <w:snapToGrid w:val="0"/>
      </w:rPr>
      <w:fldChar w:fldCharType="begin"/>
    </w:r>
    <w:r>
      <w:rPr>
        <w:snapToGrid w:val="0"/>
      </w:rPr>
      <w:instrText xml:space="preserve"> PAGE </w:instrText>
    </w:r>
    <w:r>
      <w:rPr>
        <w:snapToGrid w:val="0"/>
      </w:rPr>
      <w:fldChar w:fldCharType="separate"/>
    </w:r>
    <w:r w:rsidR="009632EA">
      <w:rPr>
        <w:noProof/>
        <w:snapToGrid w:val="0"/>
      </w:rPr>
      <w:t>3</w:t>
    </w:r>
    <w:r>
      <w:rPr>
        <w:snapToGrid w:val="0"/>
      </w:rPr>
      <w:fldChar w:fldCharType="end"/>
    </w:r>
    <w:r>
      <w:rPr>
        <w:snapToGrid w:val="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28C6D4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410080E"/>
    <w:multiLevelType w:val="multilevel"/>
    <w:tmpl w:val="D7A0BD98"/>
    <w:lvl w:ilvl="0">
      <w:start w:val="3"/>
      <w:numFmt w:val="decimal"/>
      <w:lvlText w:val="%1"/>
      <w:lvlJc w:val="left"/>
      <w:pPr>
        <w:ind w:left="567" w:hanging="567"/>
      </w:pPr>
      <w:rPr>
        <w:rFonts w:ascii="Arial" w:hAnsi="Arial"/>
        <w:sz w:val="22"/>
      </w:rPr>
    </w:lvl>
    <w:lvl w:ilvl="1">
      <w:start w:val="1"/>
      <w:numFmt w:val="decimal"/>
      <w:lvlText w:val="%1.%2"/>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851" w:hanging="284"/>
      </w:pPr>
      <w:rPr>
        <w:rFonts w:ascii="Arial" w:hAnsi="Arial"/>
        <w:color w:val="8080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8F8352F"/>
    <w:multiLevelType w:val="multilevel"/>
    <w:tmpl w:val="0CFA5442"/>
    <w:lvl w:ilvl="0">
      <w:start w:val="1"/>
      <w:numFmt w:val="decimal"/>
      <w:lvlText w:val="%1"/>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851" w:hanging="284"/>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9336183"/>
    <w:multiLevelType w:val="multilevel"/>
    <w:tmpl w:val="D7A0BD98"/>
    <w:styleLink w:val="MitGliederung"/>
    <w:lvl w:ilvl="0">
      <w:start w:val="3"/>
      <w:numFmt w:val="decimal"/>
      <w:lvlText w:val="%1"/>
      <w:lvlJc w:val="left"/>
      <w:pPr>
        <w:ind w:left="567" w:hanging="567"/>
      </w:pPr>
      <w:rPr>
        <w:rFonts w:ascii="Arial" w:hAnsi="Arial"/>
        <w:sz w:val="22"/>
      </w:rPr>
    </w:lvl>
    <w:lvl w:ilvl="1">
      <w:start w:val="1"/>
      <w:numFmt w:val="decimal"/>
      <w:lvlText w:val="%1.%2"/>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851" w:hanging="284"/>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9DB2C3D"/>
    <w:multiLevelType w:val="hybridMultilevel"/>
    <w:tmpl w:val="4460798A"/>
    <w:lvl w:ilvl="0" w:tplc="0B7E2FC6">
      <w:numFmt w:val="bullet"/>
      <w:lvlText w:val="-"/>
      <w:lvlJc w:val="left"/>
      <w:pPr>
        <w:ind w:left="786" w:hanging="360"/>
      </w:pPr>
      <w:rPr>
        <w:rFonts w:ascii="Arial" w:eastAsia="Times New Roman" w:hAnsi="Arial" w:cs="Arial"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5" w15:restartNumberingAfterBreak="0">
    <w:nsid w:val="1E9F76A2"/>
    <w:multiLevelType w:val="multilevel"/>
    <w:tmpl w:val="8EA48DFA"/>
    <w:lvl w:ilvl="0">
      <w:start w:val="1"/>
      <w:numFmt w:val="decimal"/>
      <w:lvlText w:val="%1"/>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Arial" w:hAnsi="Arial" w:hint="default"/>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FA778DE"/>
    <w:multiLevelType w:val="multilevel"/>
    <w:tmpl w:val="840AE8AC"/>
    <w:lvl w:ilvl="0">
      <w:start w:val="1"/>
      <w:numFmt w:val="decimal"/>
      <w:lvlText w:val="%1"/>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1E917C5"/>
    <w:multiLevelType w:val="multilevel"/>
    <w:tmpl w:val="D7A0BD98"/>
    <w:styleLink w:val="MitGliederung11pt"/>
    <w:lvl w:ilvl="0">
      <w:start w:val="3"/>
      <w:numFmt w:val="decimal"/>
      <w:lvlText w:val="%1"/>
      <w:lvlJc w:val="left"/>
      <w:pPr>
        <w:ind w:left="567" w:hanging="567"/>
      </w:pPr>
      <w:rPr>
        <w:rFonts w:ascii="Arial" w:hAnsi="Arial"/>
        <w:sz w:val="22"/>
      </w:rPr>
    </w:lvl>
    <w:lvl w:ilvl="1">
      <w:start w:val="1"/>
      <w:numFmt w:val="decimal"/>
      <w:lvlText w:val="%1.%2"/>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851" w:hanging="284"/>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42E289D"/>
    <w:multiLevelType w:val="hybridMultilevel"/>
    <w:tmpl w:val="29027DAA"/>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5E27B38"/>
    <w:multiLevelType w:val="multilevel"/>
    <w:tmpl w:val="F6BC3226"/>
    <w:lvl w:ilvl="0">
      <w:start w:val="3"/>
      <w:numFmt w:val="decimal"/>
      <w:lvlText w:val="%1"/>
      <w:lvlJc w:val="left"/>
      <w:pPr>
        <w:ind w:left="1134"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134"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1418" w:hanging="284"/>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2007" w:hanging="360"/>
      </w:pPr>
      <w:rPr>
        <w:rFonts w:hint="default"/>
      </w:rPr>
    </w:lvl>
    <w:lvl w:ilvl="4">
      <w:start w:val="1"/>
      <w:numFmt w:val="lowerLetter"/>
      <w:lvlText w:val="(%5)"/>
      <w:lvlJc w:val="left"/>
      <w:pPr>
        <w:ind w:left="2367" w:hanging="360"/>
      </w:pPr>
      <w:rPr>
        <w:rFonts w:hint="default"/>
      </w:rPr>
    </w:lvl>
    <w:lvl w:ilvl="5">
      <w:start w:val="1"/>
      <w:numFmt w:val="lowerRoman"/>
      <w:lvlText w:val="(%6)"/>
      <w:lvlJc w:val="left"/>
      <w:pPr>
        <w:ind w:left="2727" w:hanging="360"/>
      </w:pPr>
      <w:rPr>
        <w:rFonts w:hint="default"/>
      </w:rPr>
    </w:lvl>
    <w:lvl w:ilvl="6">
      <w:start w:val="1"/>
      <w:numFmt w:val="decimal"/>
      <w:lvlText w:val="%7."/>
      <w:lvlJc w:val="left"/>
      <w:pPr>
        <w:ind w:left="3087" w:hanging="360"/>
      </w:pPr>
      <w:rPr>
        <w:rFonts w:hint="default"/>
      </w:rPr>
    </w:lvl>
    <w:lvl w:ilvl="7">
      <w:start w:val="1"/>
      <w:numFmt w:val="lowerLetter"/>
      <w:lvlText w:val="%8."/>
      <w:lvlJc w:val="left"/>
      <w:pPr>
        <w:ind w:left="3447" w:hanging="360"/>
      </w:pPr>
      <w:rPr>
        <w:rFonts w:hint="default"/>
      </w:rPr>
    </w:lvl>
    <w:lvl w:ilvl="8">
      <w:start w:val="1"/>
      <w:numFmt w:val="lowerRoman"/>
      <w:lvlText w:val="%9."/>
      <w:lvlJc w:val="left"/>
      <w:pPr>
        <w:ind w:left="3807" w:hanging="360"/>
      </w:pPr>
      <w:rPr>
        <w:rFonts w:hint="default"/>
      </w:rPr>
    </w:lvl>
  </w:abstractNum>
  <w:abstractNum w:abstractNumId="10" w15:restartNumberingAfterBreak="0">
    <w:nsid w:val="2B8F3754"/>
    <w:multiLevelType w:val="multilevel"/>
    <w:tmpl w:val="840AE8AC"/>
    <w:lvl w:ilvl="0">
      <w:start w:val="1"/>
      <w:numFmt w:val="decimal"/>
      <w:lvlText w:val="%1"/>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E0D76BE"/>
    <w:multiLevelType w:val="multilevel"/>
    <w:tmpl w:val="6920778A"/>
    <w:lvl w:ilvl="0">
      <w:start w:val="1"/>
      <w:numFmt w:val="decimal"/>
      <w:lvlText w:val="%1."/>
      <w:lvlJc w:val="left"/>
      <w:pPr>
        <w:ind w:left="1065" w:hanging="705"/>
      </w:pPr>
      <w:rPr>
        <w:rFonts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3B66A76"/>
    <w:multiLevelType w:val="multilevel"/>
    <w:tmpl w:val="D7A0BD98"/>
    <w:lvl w:ilvl="0">
      <w:start w:val="3"/>
      <w:numFmt w:val="decimal"/>
      <w:lvlText w:val="%1"/>
      <w:lvlJc w:val="left"/>
      <w:pPr>
        <w:ind w:left="567" w:hanging="567"/>
      </w:pPr>
      <w:rPr>
        <w:rFonts w:ascii="Arial" w:hAnsi="Arial"/>
        <w:sz w:val="22"/>
      </w:rPr>
    </w:lvl>
    <w:lvl w:ilvl="1">
      <w:start w:val="1"/>
      <w:numFmt w:val="decimal"/>
      <w:lvlText w:val="%1.%2"/>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851" w:hanging="284"/>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3D34B4E"/>
    <w:multiLevelType w:val="multilevel"/>
    <w:tmpl w:val="B324F2A4"/>
    <w:lvl w:ilvl="0">
      <w:start w:val="3"/>
      <w:numFmt w:val="decimal"/>
      <w:lvlText w:val="%1"/>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Arial" w:hAnsi="Arial" w:hint="default"/>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851" w:hanging="284"/>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9FF0133"/>
    <w:multiLevelType w:val="hybridMultilevel"/>
    <w:tmpl w:val="BC3E1CD0"/>
    <w:lvl w:ilvl="0" w:tplc="AD2280BE">
      <w:start w:val="1"/>
      <w:numFmt w:val="bullet"/>
      <w:pStyle w:val="Strich-Aufzhlung05cmhngendAbstand6ptnach"/>
      <w:lvlText w:val="‒"/>
      <w:lvlJc w:val="left"/>
      <w:pPr>
        <w:tabs>
          <w:tab w:val="num" w:pos="284"/>
        </w:tabs>
        <w:ind w:left="284" w:hanging="284"/>
      </w:pPr>
      <w:rPr>
        <w:rFonts w:ascii="Arial" w:hAnsi="Arial" w:hint="default"/>
        <w:b w:val="0"/>
        <w:i w:val="0"/>
        <w:caps w:val="0"/>
        <w:strike w:val="0"/>
        <w:dstrike w:val="0"/>
        <w:vanish w:val="0"/>
        <w:sz w:val="22"/>
        <w:vertAlign w:val="baseli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CC26194"/>
    <w:multiLevelType w:val="multilevel"/>
    <w:tmpl w:val="1A34AB98"/>
    <w:lvl w:ilvl="0">
      <w:start w:val="1"/>
      <w:numFmt w:val="decimal"/>
      <w:lvlText w:val="%1"/>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454" w:hanging="454"/>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50E3D61"/>
    <w:multiLevelType w:val="hybridMultilevel"/>
    <w:tmpl w:val="CF5CAD02"/>
    <w:lvl w:ilvl="0" w:tplc="04070001">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7" w15:restartNumberingAfterBreak="0">
    <w:nsid w:val="649B6351"/>
    <w:multiLevelType w:val="multilevel"/>
    <w:tmpl w:val="FFC6EA08"/>
    <w:lvl w:ilvl="0">
      <w:start w:val="1"/>
      <w:numFmt w:val="decimal"/>
      <w:lvlText w:val="%1"/>
      <w:lvlJc w:val="left"/>
      <w:pPr>
        <w:ind w:left="567" w:hanging="567"/>
      </w:pPr>
      <w:rPr>
        <w:rFonts w:ascii="Arial" w:hAnsi="Arial" w:hint="default"/>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Arial" w:hAnsi="Arial" w:hint="default"/>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67502867"/>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A8651D3"/>
    <w:multiLevelType w:val="multilevel"/>
    <w:tmpl w:val="D7A0BD98"/>
    <w:lvl w:ilvl="0">
      <w:start w:val="3"/>
      <w:numFmt w:val="decimal"/>
      <w:lvlText w:val="%1"/>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851" w:hanging="284"/>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742A3855"/>
    <w:multiLevelType w:val="multilevel"/>
    <w:tmpl w:val="6920778A"/>
    <w:lvl w:ilvl="0">
      <w:start w:val="1"/>
      <w:numFmt w:val="decimal"/>
      <w:lvlText w:val="%1."/>
      <w:lvlJc w:val="left"/>
      <w:pPr>
        <w:ind w:left="1065" w:hanging="705"/>
      </w:pPr>
      <w:rPr>
        <w:rFonts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D6D001F"/>
    <w:multiLevelType w:val="multilevel"/>
    <w:tmpl w:val="D7A0BD98"/>
    <w:numStyleLink w:val="MitGliederung11pt"/>
  </w:abstractNum>
  <w:num w:numId="1" w16cid:durableId="1438254537">
    <w:abstractNumId w:val="17"/>
  </w:num>
  <w:num w:numId="2" w16cid:durableId="1300456765">
    <w:abstractNumId w:val="20"/>
  </w:num>
  <w:num w:numId="3" w16cid:durableId="689649859">
    <w:abstractNumId w:val="11"/>
  </w:num>
  <w:num w:numId="4" w16cid:durableId="1878274054">
    <w:abstractNumId w:val="6"/>
  </w:num>
  <w:num w:numId="5" w16cid:durableId="2129738941">
    <w:abstractNumId w:val="15"/>
  </w:num>
  <w:num w:numId="6" w16cid:durableId="254947049">
    <w:abstractNumId w:val="8"/>
  </w:num>
  <w:num w:numId="7" w16cid:durableId="995037969">
    <w:abstractNumId w:val="2"/>
  </w:num>
  <w:num w:numId="8" w16cid:durableId="2045015895">
    <w:abstractNumId w:val="21"/>
  </w:num>
  <w:num w:numId="9" w16cid:durableId="233710817">
    <w:abstractNumId w:val="9"/>
  </w:num>
  <w:num w:numId="10" w16cid:durableId="2141876022">
    <w:abstractNumId w:val="13"/>
  </w:num>
  <w:num w:numId="11" w16cid:durableId="937833897">
    <w:abstractNumId w:val="13"/>
    <w:lvlOverride w:ilvl="0">
      <w:lvl w:ilvl="0">
        <w:start w:val="3"/>
        <w:numFmt w:val="decimal"/>
        <w:lvlText w:val="%1"/>
        <w:lvlJc w:val="left"/>
        <w:pPr>
          <w:ind w:left="567" w:hanging="567"/>
        </w:pPr>
        <w:rPr>
          <w:rFonts w:ascii="Arial" w:hAnsi="Arial"/>
          <w:sz w:val="22"/>
        </w:rPr>
      </w:lvl>
    </w:lvlOverride>
    <w:lvlOverride w:ilvl="1">
      <w:lvl w:ilvl="1">
        <w:start w:val="1"/>
        <w:numFmt w:val="decimal"/>
        <w:lvlText w:val="%1.%2"/>
        <w:lvlJc w:val="left"/>
        <w:pPr>
          <w:ind w:left="567" w:hanging="567"/>
        </w:pPr>
        <w:rPr>
          <w:rFonts w:ascii="Arial" w:hAnsi="Arial" w:hint="default"/>
          <w:b w:val="0"/>
          <w:i w:val="0"/>
          <w:caps w:val="0"/>
          <w:strike w:val="0"/>
          <w:dstrike w:val="0"/>
          <w:outline w:val="0"/>
          <w:shadow w:val="0"/>
          <w:emboss w:val="0"/>
          <w:imprint w:val="0"/>
          <w:vanish w:val="0"/>
          <w:color w:val="auto"/>
          <w:sz w:val="22"/>
          <w:szCs w:val="22"/>
          <w:u w:val="none"/>
          <w:vertAlign w:val="baseline"/>
        </w:rPr>
      </w:lvl>
    </w:lvlOverride>
    <w:lvlOverride w:ilvl="2">
      <w:lvl w:ilvl="2">
        <w:start w:val="1"/>
        <w:numFmt w:val="lowerLetter"/>
        <w:lvlText w:val="%3)"/>
        <w:lvlJc w:val="left"/>
        <w:pPr>
          <w:ind w:left="851" w:hanging="284"/>
        </w:pPr>
        <w:rPr>
          <w:rFonts w:ascii="Arial" w:hAnsi="Arial" w:hint="default"/>
          <w:b w:val="0"/>
          <w:i w:val="0"/>
          <w:caps w:val="0"/>
          <w:strike w:val="0"/>
          <w:dstrike w:val="0"/>
          <w:outline w:val="0"/>
          <w:shadow w:val="0"/>
          <w:emboss w:val="0"/>
          <w:imprint w:val="0"/>
          <w:vanish w:val="0"/>
          <w:sz w:val="20"/>
          <w:vertAlign w:val="baseline"/>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16cid:durableId="407270442">
    <w:abstractNumId w:val="7"/>
  </w:num>
  <w:num w:numId="13" w16cid:durableId="128669461">
    <w:abstractNumId w:val="3"/>
  </w:num>
  <w:num w:numId="14" w16cid:durableId="1825899195">
    <w:abstractNumId w:val="12"/>
  </w:num>
  <w:num w:numId="15" w16cid:durableId="1741175868">
    <w:abstractNumId w:val="1"/>
  </w:num>
  <w:num w:numId="16" w16cid:durableId="52237868">
    <w:abstractNumId w:val="19"/>
  </w:num>
  <w:num w:numId="17" w16cid:durableId="795756221">
    <w:abstractNumId w:val="10"/>
  </w:num>
  <w:num w:numId="18" w16cid:durableId="850529902">
    <w:abstractNumId w:val="5"/>
  </w:num>
  <w:num w:numId="19" w16cid:durableId="1196429874">
    <w:abstractNumId w:val="18"/>
  </w:num>
  <w:num w:numId="20" w16cid:durableId="76367732">
    <w:abstractNumId w:val="16"/>
  </w:num>
  <w:num w:numId="21" w16cid:durableId="265118531">
    <w:abstractNumId w:val="4"/>
  </w:num>
  <w:num w:numId="22" w16cid:durableId="1922525459">
    <w:abstractNumId w:val="14"/>
  </w:num>
  <w:num w:numId="23" w16cid:durableId="506867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FC8"/>
    <w:rsid w:val="0001168A"/>
    <w:rsid w:val="00030BFE"/>
    <w:rsid w:val="000603A4"/>
    <w:rsid w:val="00061365"/>
    <w:rsid w:val="00073DF9"/>
    <w:rsid w:val="000A1BF0"/>
    <w:rsid w:val="000A3C5A"/>
    <w:rsid w:val="000B1030"/>
    <w:rsid w:val="000B65AE"/>
    <w:rsid w:val="000C2981"/>
    <w:rsid w:val="00105372"/>
    <w:rsid w:val="00105750"/>
    <w:rsid w:val="00116DDA"/>
    <w:rsid w:val="00135BBA"/>
    <w:rsid w:val="0013719B"/>
    <w:rsid w:val="001476FB"/>
    <w:rsid w:val="001506BB"/>
    <w:rsid w:val="001711B7"/>
    <w:rsid w:val="00176DBB"/>
    <w:rsid w:val="001950A9"/>
    <w:rsid w:val="001A7D6A"/>
    <w:rsid w:val="001C32C2"/>
    <w:rsid w:val="001E0E69"/>
    <w:rsid w:val="001F7C3C"/>
    <w:rsid w:val="0020535A"/>
    <w:rsid w:val="002077AB"/>
    <w:rsid w:val="00207EDD"/>
    <w:rsid w:val="00252980"/>
    <w:rsid w:val="0026074C"/>
    <w:rsid w:val="00261473"/>
    <w:rsid w:val="0026706E"/>
    <w:rsid w:val="00281A2F"/>
    <w:rsid w:val="00283EC6"/>
    <w:rsid w:val="002862DA"/>
    <w:rsid w:val="00292B07"/>
    <w:rsid w:val="002969FF"/>
    <w:rsid w:val="002A3693"/>
    <w:rsid w:val="002C4853"/>
    <w:rsid w:val="002C7AE1"/>
    <w:rsid w:val="002D533C"/>
    <w:rsid w:val="002E6CA8"/>
    <w:rsid w:val="0030667F"/>
    <w:rsid w:val="00340A87"/>
    <w:rsid w:val="00343DF9"/>
    <w:rsid w:val="00344949"/>
    <w:rsid w:val="00347AB4"/>
    <w:rsid w:val="003521FF"/>
    <w:rsid w:val="00366F5E"/>
    <w:rsid w:val="0036767E"/>
    <w:rsid w:val="00377ED1"/>
    <w:rsid w:val="0039119C"/>
    <w:rsid w:val="003A585A"/>
    <w:rsid w:val="003B0C1B"/>
    <w:rsid w:val="003D0638"/>
    <w:rsid w:val="003E06EF"/>
    <w:rsid w:val="003F36FD"/>
    <w:rsid w:val="003F4AC2"/>
    <w:rsid w:val="003F6832"/>
    <w:rsid w:val="00447A3A"/>
    <w:rsid w:val="0048696B"/>
    <w:rsid w:val="004957F2"/>
    <w:rsid w:val="005259CE"/>
    <w:rsid w:val="00545231"/>
    <w:rsid w:val="005570C5"/>
    <w:rsid w:val="005619C5"/>
    <w:rsid w:val="00582705"/>
    <w:rsid w:val="0058568A"/>
    <w:rsid w:val="00593803"/>
    <w:rsid w:val="00594657"/>
    <w:rsid w:val="00594E9F"/>
    <w:rsid w:val="005C4932"/>
    <w:rsid w:val="005E4B6C"/>
    <w:rsid w:val="005F2999"/>
    <w:rsid w:val="00612297"/>
    <w:rsid w:val="00626402"/>
    <w:rsid w:val="00626EA8"/>
    <w:rsid w:val="00646295"/>
    <w:rsid w:val="00656A2D"/>
    <w:rsid w:val="006572E1"/>
    <w:rsid w:val="00680031"/>
    <w:rsid w:val="0068080E"/>
    <w:rsid w:val="00684D59"/>
    <w:rsid w:val="00691D61"/>
    <w:rsid w:val="006934C0"/>
    <w:rsid w:val="00693B19"/>
    <w:rsid w:val="006A07BD"/>
    <w:rsid w:val="006A644E"/>
    <w:rsid w:val="006B4B0F"/>
    <w:rsid w:val="006B6ED1"/>
    <w:rsid w:val="006D043C"/>
    <w:rsid w:val="006D26C2"/>
    <w:rsid w:val="006D7A01"/>
    <w:rsid w:val="006F2913"/>
    <w:rsid w:val="006F42D9"/>
    <w:rsid w:val="00704664"/>
    <w:rsid w:val="007100D2"/>
    <w:rsid w:val="00732C9B"/>
    <w:rsid w:val="0073631B"/>
    <w:rsid w:val="007445B5"/>
    <w:rsid w:val="00781FA1"/>
    <w:rsid w:val="007A507D"/>
    <w:rsid w:val="007D1E6B"/>
    <w:rsid w:val="007E7307"/>
    <w:rsid w:val="0080165B"/>
    <w:rsid w:val="0080335F"/>
    <w:rsid w:val="008036DB"/>
    <w:rsid w:val="00807178"/>
    <w:rsid w:val="008245FA"/>
    <w:rsid w:val="00837110"/>
    <w:rsid w:val="00867BF5"/>
    <w:rsid w:val="00887EB0"/>
    <w:rsid w:val="00894CBC"/>
    <w:rsid w:val="008B4A50"/>
    <w:rsid w:val="008C6701"/>
    <w:rsid w:val="008E2B2A"/>
    <w:rsid w:val="008F224A"/>
    <w:rsid w:val="008F6B47"/>
    <w:rsid w:val="009114FC"/>
    <w:rsid w:val="00924CF7"/>
    <w:rsid w:val="00942AF7"/>
    <w:rsid w:val="00944E0B"/>
    <w:rsid w:val="00952F12"/>
    <w:rsid w:val="00955B1D"/>
    <w:rsid w:val="009632EA"/>
    <w:rsid w:val="0096378C"/>
    <w:rsid w:val="00966B6E"/>
    <w:rsid w:val="00980CAE"/>
    <w:rsid w:val="009A0190"/>
    <w:rsid w:val="009B7367"/>
    <w:rsid w:val="009D5796"/>
    <w:rsid w:val="009E56EC"/>
    <w:rsid w:val="009E70F1"/>
    <w:rsid w:val="00A07491"/>
    <w:rsid w:val="00A17E27"/>
    <w:rsid w:val="00A41247"/>
    <w:rsid w:val="00A575F4"/>
    <w:rsid w:val="00A64718"/>
    <w:rsid w:val="00AB2849"/>
    <w:rsid w:val="00AB6CA9"/>
    <w:rsid w:val="00AC03CD"/>
    <w:rsid w:val="00AC7B4F"/>
    <w:rsid w:val="00AD3CBD"/>
    <w:rsid w:val="00AD6435"/>
    <w:rsid w:val="00AE51C1"/>
    <w:rsid w:val="00AE653A"/>
    <w:rsid w:val="00B01392"/>
    <w:rsid w:val="00B030FD"/>
    <w:rsid w:val="00B37DCC"/>
    <w:rsid w:val="00B412D6"/>
    <w:rsid w:val="00B4611F"/>
    <w:rsid w:val="00B51553"/>
    <w:rsid w:val="00B51BA3"/>
    <w:rsid w:val="00B629CE"/>
    <w:rsid w:val="00B96FE9"/>
    <w:rsid w:val="00BA7545"/>
    <w:rsid w:val="00BB12E5"/>
    <w:rsid w:val="00BB25DA"/>
    <w:rsid w:val="00BC55E5"/>
    <w:rsid w:val="00BD28C4"/>
    <w:rsid w:val="00BE23DB"/>
    <w:rsid w:val="00BE3E8E"/>
    <w:rsid w:val="00BE74FF"/>
    <w:rsid w:val="00C10AE9"/>
    <w:rsid w:val="00C14D32"/>
    <w:rsid w:val="00C21489"/>
    <w:rsid w:val="00C244FD"/>
    <w:rsid w:val="00C30FFB"/>
    <w:rsid w:val="00C412BB"/>
    <w:rsid w:val="00C4555E"/>
    <w:rsid w:val="00C91024"/>
    <w:rsid w:val="00CC3823"/>
    <w:rsid w:val="00CF350E"/>
    <w:rsid w:val="00D05798"/>
    <w:rsid w:val="00D0583C"/>
    <w:rsid w:val="00D0732C"/>
    <w:rsid w:val="00D07B19"/>
    <w:rsid w:val="00D217A7"/>
    <w:rsid w:val="00D504E7"/>
    <w:rsid w:val="00D52297"/>
    <w:rsid w:val="00D55DB0"/>
    <w:rsid w:val="00D645F0"/>
    <w:rsid w:val="00D80C98"/>
    <w:rsid w:val="00DC3832"/>
    <w:rsid w:val="00DD34C8"/>
    <w:rsid w:val="00DE11A8"/>
    <w:rsid w:val="00DE6D21"/>
    <w:rsid w:val="00DF773F"/>
    <w:rsid w:val="00E1349A"/>
    <w:rsid w:val="00E17FC8"/>
    <w:rsid w:val="00E25FC4"/>
    <w:rsid w:val="00E34552"/>
    <w:rsid w:val="00E36678"/>
    <w:rsid w:val="00E37A07"/>
    <w:rsid w:val="00E4057C"/>
    <w:rsid w:val="00E42C77"/>
    <w:rsid w:val="00E45500"/>
    <w:rsid w:val="00E74040"/>
    <w:rsid w:val="00E843EE"/>
    <w:rsid w:val="00E907C5"/>
    <w:rsid w:val="00E914FA"/>
    <w:rsid w:val="00E926D7"/>
    <w:rsid w:val="00EA683E"/>
    <w:rsid w:val="00EB17AB"/>
    <w:rsid w:val="00EB443C"/>
    <w:rsid w:val="00EC4A97"/>
    <w:rsid w:val="00ED6F47"/>
    <w:rsid w:val="00ED7B35"/>
    <w:rsid w:val="00EF1499"/>
    <w:rsid w:val="00F16CD8"/>
    <w:rsid w:val="00F251C3"/>
    <w:rsid w:val="00F325C5"/>
    <w:rsid w:val="00F44AD3"/>
    <w:rsid w:val="00F536DE"/>
    <w:rsid w:val="00F64091"/>
    <w:rsid w:val="00F82EB8"/>
    <w:rsid w:val="00F97302"/>
    <w:rsid w:val="00F97D04"/>
    <w:rsid w:val="00FB2110"/>
    <w:rsid w:val="00FC3D64"/>
    <w:rsid w:val="00FD4FE8"/>
    <w:rsid w:val="00FD6B2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3B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A644E"/>
    <w:rPr>
      <w:rFonts w:ascii="Arial" w:hAnsi="Arial"/>
      <w:sz w:val="22"/>
    </w:rPr>
  </w:style>
  <w:style w:type="paragraph" w:styleId="berschrift1">
    <w:name w:val="heading 1"/>
    <w:basedOn w:val="Standard"/>
    <w:next w:val="Standard"/>
    <w:qFormat/>
    <w:pPr>
      <w:keepNext/>
      <w:spacing w:before="48" w:after="48"/>
      <w:jc w:val="center"/>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link w:val="SprechblasentextZchn"/>
    <w:uiPriority w:val="99"/>
    <w:semiHidden/>
    <w:unhideWhenUsed/>
    <w:rsid w:val="00252980"/>
    <w:rPr>
      <w:rFonts w:ascii="Tahoma" w:hAnsi="Tahoma" w:cs="Tahoma"/>
      <w:sz w:val="16"/>
      <w:szCs w:val="16"/>
    </w:rPr>
  </w:style>
  <w:style w:type="character" w:customStyle="1" w:styleId="SprechblasentextZchn">
    <w:name w:val="Sprechblasentext Zchn"/>
    <w:link w:val="Sprechblasentext"/>
    <w:uiPriority w:val="99"/>
    <w:semiHidden/>
    <w:rsid w:val="00252980"/>
    <w:rPr>
      <w:rFonts w:ascii="Tahoma" w:hAnsi="Tahoma" w:cs="Tahoma"/>
      <w:sz w:val="16"/>
      <w:szCs w:val="16"/>
    </w:rPr>
  </w:style>
  <w:style w:type="paragraph" w:styleId="Listenabsatz">
    <w:name w:val="List Paragraph"/>
    <w:basedOn w:val="Standard"/>
    <w:uiPriority w:val="34"/>
    <w:qFormat/>
    <w:rsid w:val="00A17E27"/>
    <w:pPr>
      <w:ind w:left="709"/>
    </w:pPr>
  </w:style>
  <w:style w:type="character" w:styleId="Hyperlink">
    <w:name w:val="Hyperlink"/>
    <w:rsid w:val="00781FA1"/>
    <w:rPr>
      <w:color w:val="0000FF"/>
      <w:u w:val="single"/>
    </w:rPr>
  </w:style>
  <w:style w:type="paragraph" w:customStyle="1" w:styleId="A2400Unterbetreff">
    <w:name w:val="A2400 Unterbetreff"/>
    <w:basedOn w:val="Standard"/>
    <w:rsid w:val="00887EB0"/>
    <w:pPr>
      <w:suppressAutoHyphens/>
    </w:pPr>
    <w:rPr>
      <w:b/>
      <w:sz w:val="28"/>
    </w:rPr>
  </w:style>
  <w:style w:type="character" w:styleId="BesuchterLink">
    <w:name w:val="FollowedHyperlink"/>
    <w:rsid w:val="006D7A01"/>
    <w:rPr>
      <w:color w:val="800080"/>
      <w:u w:val="single"/>
    </w:rPr>
  </w:style>
  <w:style w:type="numbering" w:customStyle="1" w:styleId="MitGliederung11pt">
    <w:name w:val="Mit Gliederung 11 pt"/>
    <w:basedOn w:val="KeineListe"/>
    <w:rsid w:val="00E45500"/>
    <w:pPr>
      <w:numPr>
        <w:numId w:val="12"/>
      </w:numPr>
    </w:pPr>
  </w:style>
  <w:style w:type="numbering" w:customStyle="1" w:styleId="MitGliederung">
    <w:name w:val="Mit Gliederung"/>
    <w:basedOn w:val="KeineListe"/>
    <w:rsid w:val="00E45500"/>
    <w:pPr>
      <w:numPr>
        <w:numId w:val="13"/>
      </w:numPr>
    </w:pPr>
  </w:style>
  <w:style w:type="character" w:styleId="Platzhaltertext">
    <w:name w:val="Placeholder Text"/>
    <w:basedOn w:val="Absatz-Standardschriftart"/>
    <w:uiPriority w:val="99"/>
    <w:rsid w:val="001C32C2"/>
    <w:rPr>
      <w:vanish/>
      <w:color w:val="FF0000"/>
    </w:rPr>
  </w:style>
  <w:style w:type="table" w:styleId="Tabellenraster">
    <w:name w:val="Table Grid"/>
    <w:basedOn w:val="NormaleTabelle"/>
    <w:uiPriority w:val="59"/>
    <w:rsid w:val="00D645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semiHidden/>
    <w:unhideWhenUsed/>
    <w:rsid w:val="00593803"/>
    <w:rPr>
      <w:sz w:val="16"/>
      <w:szCs w:val="16"/>
    </w:rPr>
  </w:style>
  <w:style w:type="paragraph" w:styleId="Kommentartext">
    <w:name w:val="annotation text"/>
    <w:basedOn w:val="Standard"/>
    <w:link w:val="KommentartextZchn"/>
    <w:unhideWhenUsed/>
    <w:rsid w:val="00593803"/>
    <w:rPr>
      <w:sz w:val="20"/>
    </w:rPr>
  </w:style>
  <w:style w:type="character" w:customStyle="1" w:styleId="KommentartextZchn">
    <w:name w:val="Kommentartext Zchn"/>
    <w:basedOn w:val="Absatz-Standardschriftart"/>
    <w:link w:val="Kommentartext"/>
    <w:rsid w:val="00593803"/>
    <w:rPr>
      <w:rFonts w:ascii="Arial" w:hAnsi="Arial"/>
    </w:rPr>
  </w:style>
  <w:style w:type="paragraph" w:styleId="Kommentarthema">
    <w:name w:val="annotation subject"/>
    <w:basedOn w:val="Kommentartext"/>
    <w:next w:val="Kommentartext"/>
    <w:link w:val="KommentarthemaZchn"/>
    <w:uiPriority w:val="99"/>
    <w:semiHidden/>
    <w:unhideWhenUsed/>
    <w:rsid w:val="00593803"/>
    <w:rPr>
      <w:b/>
      <w:bCs/>
    </w:rPr>
  </w:style>
  <w:style w:type="character" w:customStyle="1" w:styleId="KommentarthemaZchn">
    <w:name w:val="Kommentarthema Zchn"/>
    <w:basedOn w:val="KommentartextZchn"/>
    <w:link w:val="Kommentarthema"/>
    <w:uiPriority w:val="99"/>
    <w:semiHidden/>
    <w:rsid w:val="00593803"/>
    <w:rPr>
      <w:rFonts w:ascii="Arial" w:hAnsi="Arial"/>
      <w:b/>
      <w:bCs/>
    </w:rPr>
  </w:style>
  <w:style w:type="paragraph" w:styleId="berarbeitung">
    <w:name w:val="Revision"/>
    <w:hidden/>
    <w:uiPriority w:val="99"/>
    <w:semiHidden/>
    <w:rsid w:val="00BA7545"/>
    <w:rPr>
      <w:rFonts w:ascii="Arial" w:hAnsi="Arial"/>
      <w:sz w:val="22"/>
    </w:rPr>
  </w:style>
  <w:style w:type="character" w:customStyle="1" w:styleId="FormatvorlagePlatzhaltertextRot">
    <w:name w:val="Formatvorlage Platzhaltertext + Rot"/>
    <w:basedOn w:val="Platzhaltertext"/>
    <w:rsid w:val="00BB25DA"/>
    <w:rPr>
      <w:caps w:val="0"/>
      <w:smallCaps w:val="0"/>
      <w:strike w:val="0"/>
      <w:dstrike w:val="0"/>
      <w:vanish w:val="0"/>
      <w:color w:val="FF0000"/>
      <w:vertAlign w:val="baseline"/>
    </w:rPr>
  </w:style>
  <w:style w:type="character" w:customStyle="1" w:styleId="FormatvorlagePlatzhaltertextRot1">
    <w:name w:val="Formatvorlage Platzhaltertext + Rot1"/>
    <w:basedOn w:val="Platzhaltertext"/>
    <w:rsid w:val="00F251C3"/>
    <w:rPr>
      <w:vanish w:val="0"/>
      <w:color w:val="FF0000"/>
    </w:rPr>
  </w:style>
  <w:style w:type="character" w:customStyle="1" w:styleId="PlatzhalterEingabe-Auswahlfeld">
    <w:name w:val="Platzhalter Eingabe-/Auswahlfeld"/>
    <w:basedOn w:val="Absatz-Standardschriftart"/>
    <w:uiPriority w:val="1"/>
    <w:qFormat/>
    <w:rsid w:val="0068080E"/>
    <w:rPr>
      <w:color w:val="FF0000"/>
    </w:rPr>
  </w:style>
  <w:style w:type="paragraph" w:customStyle="1" w:styleId="Strich-Aufzhlung05cmhngendAbstand6ptnach">
    <w:name w:val="Strich-Aufzählung 0_5cm hängend Abstand 6pt nach"/>
    <w:basedOn w:val="Standard"/>
    <w:qFormat/>
    <w:rsid w:val="00837110"/>
    <w:pPr>
      <w:numPr>
        <w:numId w:val="22"/>
      </w:numPr>
      <w:suppressAutoHyphens/>
      <w:spacing w:after="120"/>
    </w:pPr>
    <w:rPr>
      <w:rFonts w:eastAsia="Batang"/>
      <w:szCs w:val="22"/>
    </w:rPr>
  </w:style>
  <w:style w:type="character" w:customStyle="1" w:styleId="cf01">
    <w:name w:val="cf01"/>
    <w:basedOn w:val="Absatz-Standardschriftart"/>
    <w:rsid w:val="00594E9F"/>
    <w:rPr>
      <w:rFonts w:ascii="Segoe UI" w:hAnsi="Segoe UI" w:cs="Segoe UI" w:hint="default"/>
      <w:color w:val="333333"/>
      <w:sz w:val="18"/>
      <w:szCs w:val="18"/>
    </w:rPr>
  </w:style>
  <w:style w:type="character" w:styleId="NichtaufgelsteErwhnung">
    <w:name w:val="Unresolved Mention"/>
    <w:basedOn w:val="Absatz-Standardschriftart"/>
    <w:uiPriority w:val="99"/>
    <w:semiHidden/>
    <w:unhideWhenUsed/>
    <w:rsid w:val="00E740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9387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dguv.d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aua.de"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guv.de/publikationen"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dguv.de"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309CF80CDEF4DF68AE8CD163C11F847"/>
        <w:category>
          <w:name w:val="Allgemein"/>
          <w:gallery w:val="placeholder"/>
        </w:category>
        <w:types>
          <w:type w:val="bbPlcHdr"/>
        </w:types>
        <w:behaviors>
          <w:behavior w:val="content"/>
        </w:behaviors>
        <w:guid w:val="{F5C1DE5C-8FCD-4967-9B6D-451CAE5CE363}"/>
      </w:docPartPr>
      <w:docPartBody>
        <w:p w:rsidR="00B7197F" w:rsidRDefault="00216A24" w:rsidP="00216A24">
          <w:pPr>
            <w:pStyle w:val="4309CF80CDEF4DF68AE8CD163C11F8472"/>
          </w:pPr>
          <w:r w:rsidRPr="00952F12">
            <w:rPr>
              <w:rStyle w:val="FormatvorlagePlatzhaltertextRot1"/>
            </w:rPr>
            <w:t>[…]</w:t>
          </w:r>
        </w:p>
      </w:docPartBody>
    </w:docPart>
    <w:docPart>
      <w:docPartPr>
        <w:name w:val="31EF493679BE44F6B4214205A9025EA6"/>
        <w:category>
          <w:name w:val="Allgemein"/>
          <w:gallery w:val="placeholder"/>
        </w:category>
        <w:types>
          <w:type w:val="bbPlcHdr"/>
        </w:types>
        <w:behaviors>
          <w:behavior w:val="content"/>
        </w:behaviors>
        <w:guid w:val="{163C39F3-10BB-48DC-83AA-F74425930E78}"/>
      </w:docPartPr>
      <w:docPartBody>
        <w:p w:rsidR="00B7197F" w:rsidRDefault="00216A24" w:rsidP="00216A24">
          <w:pPr>
            <w:pStyle w:val="31EF493679BE44F6B4214205A9025EA62"/>
          </w:pPr>
          <w:r w:rsidRPr="00952F12">
            <w:rPr>
              <w:rStyle w:val="FormatvorlagePlatzhaltertextRot1"/>
            </w:rPr>
            <w:t>[…]</w:t>
          </w:r>
        </w:p>
      </w:docPartBody>
    </w:docPart>
    <w:docPart>
      <w:docPartPr>
        <w:name w:val="5CA40DA37F3B4F61A52F3B96642F794B"/>
        <w:category>
          <w:name w:val="Allgemein"/>
          <w:gallery w:val="placeholder"/>
        </w:category>
        <w:types>
          <w:type w:val="bbPlcHdr"/>
        </w:types>
        <w:behaviors>
          <w:behavior w:val="content"/>
        </w:behaviors>
        <w:guid w:val="{30545A21-9D15-4985-9681-096DE7B3F44C}"/>
      </w:docPartPr>
      <w:docPartBody>
        <w:p w:rsidR="00B7197F" w:rsidRDefault="00216A24" w:rsidP="00216A24">
          <w:pPr>
            <w:pStyle w:val="5CA40DA37F3B4F61A52F3B96642F794B2"/>
          </w:pPr>
          <w:r w:rsidRPr="00952F12">
            <w:rPr>
              <w:rStyle w:val="FormatvorlagePlatzhaltertextRot1"/>
            </w:rPr>
            <w:t>[…]</w:t>
          </w:r>
        </w:p>
      </w:docPartBody>
    </w:docPart>
    <w:docPart>
      <w:docPartPr>
        <w:name w:val="B895C937211F4E1BBD52001E4366A28D"/>
        <w:category>
          <w:name w:val="Allgemein"/>
          <w:gallery w:val="placeholder"/>
        </w:category>
        <w:types>
          <w:type w:val="bbPlcHdr"/>
        </w:types>
        <w:behaviors>
          <w:behavior w:val="content"/>
        </w:behaviors>
        <w:guid w:val="{BE05B973-0F13-4BCE-AF3D-BF3B260C31CA}"/>
      </w:docPartPr>
      <w:docPartBody>
        <w:p w:rsidR="00B7197F" w:rsidRDefault="00216A24" w:rsidP="00216A24">
          <w:pPr>
            <w:pStyle w:val="B895C937211F4E1BBD52001E4366A28D2"/>
          </w:pPr>
          <w:r w:rsidRPr="00952F12">
            <w:rPr>
              <w:rStyle w:val="FormatvorlagePlatzhaltertextRot1"/>
            </w:rPr>
            <w:t>[…]</w:t>
          </w:r>
        </w:p>
      </w:docPartBody>
    </w:docPart>
    <w:docPart>
      <w:docPartPr>
        <w:name w:val="BCFB3DFD749D42208492DA87E9D74819"/>
        <w:category>
          <w:name w:val="Allgemein"/>
          <w:gallery w:val="placeholder"/>
        </w:category>
        <w:types>
          <w:type w:val="bbPlcHdr"/>
        </w:types>
        <w:behaviors>
          <w:behavior w:val="content"/>
        </w:behaviors>
        <w:guid w:val="{38BDB8E8-E050-4992-8D4E-982AC61348F9}"/>
      </w:docPartPr>
      <w:docPartBody>
        <w:p w:rsidR="00B7197F" w:rsidRDefault="00216A24" w:rsidP="00216A24">
          <w:pPr>
            <w:pStyle w:val="BCFB3DFD749D42208492DA87E9D748192"/>
          </w:pPr>
          <w:r w:rsidRPr="00952F12">
            <w:rPr>
              <w:rStyle w:val="FormatvorlagePlatzhaltertextRot1"/>
            </w:rPr>
            <w:t>Anrede</w:t>
          </w:r>
        </w:p>
      </w:docPartBody>
    </w:docPart>
    <w:docPart>
      <w:docPartPr>
        <w:name w:val="A7C8CBE8C42D4E7993B95D973F4ACD84"/>
        <w:category>
          <w:name w:val="Allgemein"/>
          <w:gallery w:val="placeholder"/>
        </w:category>
        <w:types>
          <w:type w:val="bbPlcHdr"/>
        </w:types>
        <w:behaviors>
          <w:behavior w:val="content"/>
        </w:behaviors>
        <w:guid w:val="{3547CEFD-FF3B-4264-BA2B-78624C27C409}"/>
      </w:docPartPr>
      <w:docPartBody>
        <w:p w:rsidR="00B7197F" w:rsidRDefault="00216A24" w:rsidP="00216A24">
          <w:pPr>
            <w:pStyle w:val="A7C8CBE8C42D4E7993B95D973F4ACD843"/>
          </w:pPr>
          <w:r w:rsidRPr="00952F12">
            <w:rPr>
              <w:rStyle w:val="FormatvorlagePlatzhaltertextRot1"/>
            </w:rPr>
            <w:t>Adresse UV-Träger</w:t>
          </w:r>
        </w:p>
      </w:docPartBody>
    </w:docPart>
    <w:docPart>
      <w:docPartPr>
        <w:name w:val="B09CC6F2AAA043CFBB2050CD3BA2AE6C"/>
        <w:category>
          <w:name w:val="Allgemein"/>
          <w:gallery w:val="placeholder"/>
        </w:category>
        <w:types>
          <w:type w:val="bbPlcHdr"/>
        </w:types>
        <w:behaviors>
          <w:behavior w:val="content"/>
        </w:behaviors>
        <w:guid w:val="{3779B7AE-22CB-4C96-8D32-81F9CF99847F}"/>
      </w:docPartPr>
      <w:docPartBody>
        <w:p w:rsidR="00B7197F" w:rsidRDefault="00216A24" w:rsidP="00216A24">
          <w:pPr>
            <w:pStyle w:val="B09CC6F2AAA043CFBB2050CD3BA2AE6C3"/>
          </w:pPr>
          <w:r w:rsidRPr="00952F12">
            <w:rPr>
              <w:rStyle w:val="FormatvorlagePlatzhaltertextRot1"/>
            </w:rPr>
            <w:t>[…]</w:t>
          </w:r>
        </w:p>
      </w:docPartBody>
    </w:docPart>
    <w:docPart>
      <w:docPartPr>
        <w:name w:val="6D9E29A1E98B47DB9F5B2E0E88378006"/>
        <w:category>
          <w:name w:val="Allgemein"/>
          <w:gallery w:val="placeholder"/>
        </w:category>
        <w:types>
          <w:type w:val="bbPlcHdr"/>
        </w:types>
        <w:behaviors>
          <w:behavior w:val="content"/>
        </w:behaviors>
        <w:guid w:val="{8C5C2230-62C8-40D1-8D3D-7F3B8FFB1E3F}"/>
      </w:docPartPr>
      <w:docPartBody>
        <w:p w:rsidR="00B7197F" w:rsidRDefault="00216A24" w:rsidP="00216A24">
          <w:pPr>
            <w:pStyle w:val="6D9E29A1E98B47DB9F5B2E0E883780063"/>
          </w:pPr>
          <w:r w:rsidRPr="00952F12">
            <w:rPr>
              <w:rStyle w:val="FormatvorlagePlatzhaltertextRot1"/>
            </w:rPr>
            <w:t>[…]</w:t>
          </w:r>
        </w:p>
      </w:docPartBody>
    </w:docPart>
    <w:docPart>
      <w:docPartPr>
        <w:name w:val="ECAB401D125240FAA5E04D806D571EFF"/>
        <w:category>
          <w:name w:val="Allgemein"/>
          <w:gallery w:val="placeholder"/>
        </w:category>
        <w:types>
          <w:type w:val="bbPlcHdr"/>
        </w:types>
        <w:behaviors>
          <w:behavior w:val="content"/>
        </w:behaviors>
        <w:guid w:val="{313CFBBF-298F-4911-84CA-52BFAC94CB0F}"/>
      </w:docPartPr>
      <w:docPartBody>
        <w:p w:rsidR="00B7197F" w:rsidRDefault="00216A24" w:rsidP="00216A24">
          <w:pPr>
            <w:pStyle w:val="ECAB401D125240FAA5E04D806D571EFF3"/>
          </w:pPr>
          <w:r w:rsidRPr="00952F12">
            <w:rPr>
              <w:rStyle w:val="FormatvorlagePlatzhaltertextRot1"/>
            </w:rPr>
            <w:t>[…]</w:t>
          </w:r>
        </w:p>
      </w:docPartBody>
    </w:docPart>
    <w:docPart>
      <w:docPartPr>
        <w:name w:val="838ED507E0F9436880913479669F28ED"/>
        <w:category>
          <w:name w:val="Allgemein"/>
          <w:gallery w:val="placeholder"/>
        </w:category>
        <w:types>
          <w:type w:val="bbPlcHdr"/>
        </w:types>
        <w:behaviors>
          <w:behavior w:val="content"/>
        </w:behaviors>
        <w:guid w:val="{FE63A021-E956-4132-AB8F-F04F0416BC47}"/>
      </w:docPartPr>
      <w:docPartBody>
        <w:p w:rsidR="00B7197F" w:rsidRDefault="00216A24" w:rsidP="00216A24">
          <w:pPr>
            <w:pStyle w:val="838ED507E0F9436880913479669F28ED3"/>
          </w:pPr>
          <w:r w:rsidRPr="00952F12">
            <w:rPr>
              <w:rStyle w:val="FormatvorlagePlatzhaltertextRot1"/>
            </w:rPr>
            <w:t>[…]</w:t>
          </w:r>
        </w:p>
      </w:docPartBody>
    </w:docPart>
    <w:docPart>
      <w:docPartPr>
        <w:name w:val="31E58E2FD04E4199B4BAAEF8F15E39B0"/>
        <w:category>
          <w:name w:val="Allgemein"/>
          <w:gallery w:val="placeholder"/>
        </w:category>
        <w:types>
          <w:type w:val="bbPlcHdr"/>
        </w:types>
        <w:behaviors>
          <w:behavior w:val="content"/>
        </w:behaviors>
        <w:guid w:val="{1D5DD2B3-4A49-4C4E-8ECB-42B50924415B}"/>
      </w:docPartPr>
      <w:docPartBody>
        <w:p w:rsidR="00B7197F" w:rsidRDefault="00216A24" w:rsidP="00216A24">
          <w:pPr>
            <w:pStyle w:val="31E58E2FD04E4199B4BAAEF8F15E39B03"/>
          </w:pPr>
          <w:r w:rsidRPr="00952F12">
            <w:rPr>
              <w:rStyle w:val="FormatvorlagePlatzhaltertextRot1"/>
            </w:rPr>
            <w:t>[…]</w:t>
          </w:r>
        </w:p>
      </w:docPartBody>
    </w:docPart>
    <w:docPart>
      <w:docPartPr>
        <w:name w:val="CE5CDDAF35AD4E719396EC35A099D1A7"/>
        <w:category>
          <w:name w:val="Allgemein"/>
          <w:gallery w:val="placeholder"/>
        </w:category>
        <w:types>
          <w:type w:val="bbPlcHdr"/>
        </w:types>
        <w:behaviors>
          <w:behavior w:val="content"/>
        </w:behaviors>
        <w:guid w:val="{C8482A56-B4C3-4D35-8182-8726F76EDEB0}"/>
      </w:docPartPr>
      <w:docPartBody>
        <w:p w:rsidR="00295F43" w:rsidRDefault="00216A24" w:rsidP="00216A24">
          <w:pPr>
            <w:pStyle w:val="CE5CDDAF35AD4E719396EC35A099D1A72"/>
          </w:pPr>
          <w:r w:rsidRPr="00952F12">
            <w:rPr>
              <w:vanish/>
              <w:color w:val="FF0000"/>
            </w:rPr>
            <w:t>Auswahl</w:t>
          </w:r>
        </w:p>
      </w:docPartBody>
    </w:docPart>
    <w:docPart>
      <w:docPartPr>
        <w:name w:val="1B5EB860CCAD4098951C06B97AAAD346"/>
        <w:category>
          <w:name w:val="Allgemein"/>
          <w:gallery w:val="placeholder"/>
        </w:category>
        <w:types>
          <w:type w:val="bbPlcHdr"/>
        </w:types>
        <w:behaviors>
          <w:behavior w:val="content"/>
        </w:behaviors>
        <w:guid w:val="{780338D9-6368-4229-B347-0DAFCE0CEF69}"/>
      </w:docPartPr>
      <w:docPartBody>
        <w:p w:rsidR="00295F43" w:rsidRDefault="00216A24" w:rsidP="00216A24">
          <w:pPr>
            <w:pStyle w:val="1B5EB860CCAD4098951C06B97AAAD3462"/>
          </w:pPr>
          <w:r w:rsidRPr="00952F12">
            <w:rPr>
              <w:rStyle w:val="FormatvorlagePlatzhaltertextRot1"/>
            </w:rPr>
            <w:t>[…]</w:t>
          </w:r>
        </w:p>
      </w:docPartBody>
    </w:docPart>
    <w:docPart>
      <w:docPartPr>
        <w:name w:val="91ED700F65764E019192F1207D406DC1"/>
        <w:category>
          <w:name w:val="Allgemein"/>
          <w:gallery w:val="placeholder"/>
        </w:category>
        <w:types>
          <w:type w:val="bbPlcHdr"/>
        </w:types>
        <w:behaviors>
          <w:behavior w:val="content"/>
        </w:behaviors>
        <w:guid w:val="{D48F6D38-6F78-4D68-92F6-8BBDFA7AD21E}"/>
      </w:docPartPr>
      <w:docPartBody>
        <w:p w:rsidR="00295F43" w:rsidRDefault="00216A24" w:rsidP="00216A24">
          <w:pPr>
            <w:pStyle w:val="91ED700F65764E019192F1207D406DC12"/>
          </w:pPr>
          <w:r w:rsidRPr="00952F12">
            <w:rPr>
              <w:rStyle w:val="FormatvorlagePlatzhaltertextRot1"/>
            </w:rPr>
            <w:t>[…]</w:t>
          </w:r>
        </w:p>
      </w:docPartBody>
    </w:docPart>
    <w:docPart>
      <w:docPartPr>
        <w:name w:val="393DDA084C2146CA9B0D5D7242298305"/>
        <w:category>
          <w:name w:val="Allgemein"/>
          <w:gallery w:val="placeholder"/>
        </w:category>
        <w:types>
          <w:type w:val="bbPlcHdr"/>
        </w:types>
        <w:behaviors>
          <w:behavior w:val="content"/>
        </w:behaviors>
        <w:guid w:val="{A9D67D89-0872-443C-9291-D1B8E2C40DC1}"/>
      </w:docPartPr>
      <w:docPartBody>
        <w:p w:rsidR="00295F43" w:rsidRDefault="00216A24" w:rsidP="00216A24">
          <w:pPr>
            <w:pStyle w:val="393DDA084C2146CA9B0D5D72422983052"/>
          </w:pPr>
          <w:r w:rsidRPr="00952F12">
            <w:rPr>
              <w:rStyle w:val="FormatvorlagePlatzhaltertextRot1"/>
            </w:rPr>
            <w:t>[…]</w:t>
          </w:r>
        </w:p>
      </w:docPartBody>
    </w:docPart>
    <w:docPart>
      <w:docPartPr>
        <w:name w:val="DF0577A6DA2D4ADCB3B38E12F2350E1A"/>
        <w:category>
          <w:name w:val="Allgemein"/>
          <w:gallery w:val="placeholder"/>
        </w:category>
        <w:types>
          <w:type w:val="bbPlcHdr"/>
        </w:types>
        <w:behaviors>
          <w:behavior w:val="content"/>
        </w:behaviors>
        <w:guid w:val="{B49A737A-CCA1-4B6C-A3EF-83F91CBFE290}"/>
      </w:docPartPr>
      <w:docPartBody>
        <w:p w:rsidR="00295F43" w:rsidRDefault="00216A24" w:rsidP="00216A24">
          <w:pPr>
            <w:pStyle w:val="DF0577A6DA2D4ADCB3B38E12F2350E1A2"/>
          </w:pPr>
          <w:r w:rsidRPr="00952F12">
            <w:rPr>
              <w:rStyle w:val="FormatvorlagePlatzhaltertextRot1"/>
            </w:rPr>
            <w:t>[…]</w:t>
          </w:r>
        </w:p>
      </w:docPartBody>
    </w:docPart>
    <w:docPart>
      <w:docPartPr>
        <w:name w:val="EADA1B72677A44A3A42EC3E31B659487"/>
        <w:category>
          <w:name w:val="Allgemein"/>
          <w:gallery w:val="placeholder"/>
        </w:category>
        <w:types>
          <w:type w:val="bbPlcHdr"/>
        </w:types>
        <w:behaviors>
          <w:behavior w:val="content"/>
        </w:behaviors>
        <w:guid w:val="{0512E987-E79F-43FA-91E2-C3399C356144}"/>
      </w:docPartPr>
      <w:docPartBody>
        <w:p w:rsidR="00295F43" w:rsidRDefault="00216A24" w:rsidP="00216A24">
          <w:pPr>
            <w:pStyle w:val="EADA1B72677A44A3A42EC3E31B6594872"/>
          </w:pPr>
          <w:r w:rsidRPr="00952F12">
            <w:rPr>
              <w:rStyle w:val="FormatvorlagePlatzhaltertextRot1"/>
            </w:rPr>
            <w:t>[…]</w:t>
          </w:r>
        </w:p>
      </w:docPartBody>
    </w:docPart>
    <w:docPart>
      <w:docPartPr>
        <w:name w:val="4E15E69E95F340DAAD0C45094FFC8AE7"/>
        <w:category>
          <w:name w:val="Allgemein"/>
          <w:gallery w:val="placeholder"/>
        </w:category>
        <w:types>
          <w:type w:val="bbPlcHdr"/>
        </w:types>
        <w:behaviors>
          <w:behavior w:val="content"/>
        </w:behaviors>
        <w:guid w:val="{B60364BF-9740-488E-A25C-0C9755F96D95}"/>
      </w:docPartPr>
      <w:docPartBody>
        <w:p w:rsidR="00295F43" w:rsidRDefault="00216A24" w:rsidP="00216A24">
          <w:pPr>
            <w:pStyle w:val="4E15E69E95F340DAAD0C45094FFC8AE72"/>
          </w:pPr>
          <w:r w:rsidRPr="00952F12">
            <w:rPr>
              <w:rStyle w:val="FormatvorlagePlatzhaltertextRot1"/>
            </w:rPr>
            <w:t>[…]</w:t>
          </w:r>
        </w:p>
      </w:docPartBody>
    </w:docPart>
    <w:docPart>
      <w:docPartPr>
        <w:name w:val="1E15A084C61F436E84FEFD265D51DDAA"/>
        <w:category>
          <w:name w:val="Allgemein"/>
          <w:gallery w:val="placeholder"/>
        </w:category>
        <w:types>
          <w:type w:val="bbPlcHdr"/>
        </w:types>
        <w:behaviors>
          <w:behavior w:val="content"/>
        </w:behaviors>
        <w:guid w:val="{2275BA0B-809D-41BB-BEB2-5F7C14E5ED6F}"/>
      </w:docPartPr>
      <w:docPartBody>
        <w:p w:rsidR="00295F43" w:rsidRDefault="00216A24" w:rsidP="00216A24">
          <w:pPr>
            <w:pStyle w:val="1E15A084C61F436E84FEFD265D51DDAA2"/>
          </w:pPr>
          <w:r w:rsidRPr="00952F12">
            <w:rPr>
              <w:rStyle w:val="FormatvorlagePlatzhaltertextRot1"/>
            </w:rPr>
            <w:t>[…]</w:t>
          </w:r>
        </w:p>
      </w:docPartBody>
    </w:docPart>
    <w:docPart>
      <w:docPartPr>
        <w:name w:val="358763945A17402BBCA8575519AD23AD"/>
        <w:category>
          <w:name w:val="Allgemein"/>
          <w:gallery w:val="placeholder"/>
        </w:category>
        <w:types>
          <w:type w:val="bbPlcHdr"/>
        </w:types>
        <w:behaviors>
          <w:behavior w:val="content"/>
        </w:behaviors>
        <w:guid w:val="{02E015E8-83F5-41E7-9A4E-C69D62DCC53E}"/>
      </w:docPartPr>
      <w:docPartBody>
        <w:p w:rsidR="00295F43" w:rsidRDefault="00216A24" w:rsidP="00216A24">
          <w:pPr>
            <w:pStyle w:val="358763945A17402BBCA8575519AD23AD2"/>
          </w:pPr>
          <w:r w:rsidRPr="00952F12">
            <w:rPr>
              <w:rStyle w:val="FormatvorlagePlatzhaltertextRot1"/>
            </w:rPr>
            <w:t>[…]</w:t>
          </w:r>
        </w:p>
      </w:docPartBody>
    </w:docPart>
    <w:docPart>
      <w:docPartPr>
        <w:name w:val="761A9A268E67441DBB47E12012F5F281"/>
        <w:category>
          <w:name w:val="Allgemein"/>
          <w:gallery w:val="placeholder"/>
        </w:category>
        <w:types>
          <w:type w:val="bbPlcHdr"/>
        </w:types>
        <w:behaviors>
          <w:behavior w:val="content"/>
        </w:behaviors>
        <w:guid w:val="{F42E9211-BD9B-4B36-8B11-8B80A25F68E1}"/>
      </w:docPartPr>
      <w:docPartBody>
        <w:p w:rsidR="00D055B6" w:rsidRDefault="00216A24" w:rsidP="00216A24">
          <w:pPr>
            <w:pStyle w:val="761A9A268E67441DBB47E12012F5F2812"/>
          </w:pPr>
          <w:r w:rsidRPr="00952F12">
            <w:rPr>
              <w:rStyle w:val="PlatzhalterEingabe-Auswahlfeld"/>
              <w:vanish/>
            </w:rPr>
            <w:t>Textbaustein - Kausalitätsbeurteilung</w:t>
          </w:r>
        </w:p>
      </w:docPartBody>
    </w:docPart>
    <w:docPart>
      <w:docPartPr>
        <w:name w:val="EF732BD2965944A88E12FBE48BFB6A4D"/>
        <w:category>
          <w:name w:val="Allgemein"/>
          <w:gallery w:val="placeholder"/>
        </w:category>
        <w:types>
          <w:type w:val="bbPlcHdr"/>
        </w:types>
        <w:behaviors>
          <w:behavior w:val="content"/>
        </w:behaviors>
        <w:guid w:val="{D523C71D-FC0E-45AF-B426-2659C8F222FC}"/>
      </w:docPartPr>
      <w:docPartBody>
        <w:p w:rsidR="00D055B6" w:rsidRDefault="00216A24" w:rsidP="00216A24">
          <w:pPr>
            <w:pStyle w:val="EF732BD2965944A88E12FBE48BFB6A4D3"/>
          </w:pPr>
          <w:r w:rsidRPr="008E4BEB">
            <w:rPr>
              <w:rStyle w:val="Platzhaltertext"/>
              <w:rFonts w:cs="Arial"/>
            </w:rPr>
            <w:t>[</w:t>
          </w:r>
          <w:r w:rsidRPr="008E4BEB">
            <w:rPr>
              <w:rStyle w:val="Platzhaltertext"/>
            </w:rPr>
            <w:t>…</w:t>
          </w:r>
          <w:r w:rsidRPr="008E4BEB">
            <w:rPr>
              <w:rStyle w:val="Platzhaltertext"/>
              <w:rFonts w:cs="Arial"/>
            </w:rPr>
            <w:t>]</w:t>
          </w:r>
        </w:p>
      </w:docPartBody>
    </w:docPart>
    <w:docPart>
      <w:docPartPr>
        <w:name w:val="6413AC0D9B014708AFF0A3633146BB04"/>
        <w:category>
          <w:name w:val="Allgemein"/>
          <w:gallery w:val="placeholder"/>
        </w:category>
        <w:types>
          <w:type w:val="bbPlcHdr"/>
        </w:types>
        <w:behaviors>
          <w:behavior w:val="content"/>
        </w:behaviors>
        <w:guid w:val="{977B8BBD-4CBE-43A2-8ED8-726459E02DB1}"/>
      </w:docPartPr>
      <w:docPartBody>
        <w:p w:rsidR="00D055B6" w:rsidRDefault="00216A24" w:rsidP="00216A24">
          <w:pPr>
            <w:pStyle w:val="6413AC0D9B014708AFF0A3633146BB043"/>
          </w:pPr>
          <w:r w:rsidRPr="0018681C">
            <w:rPr>
              <w:rStyle w:val="Platzhaltertext"/>
              <w:rFonts w:cs="Arial"/>
            </w:rPr>
            <w:t>[</w:t>
          </w:r>
          <w:r w:rsidRPr="0018681C">
            <w:rPr>
              <w:rStyle w:val="Platzhaltertext"/>
            </w:rPr>
            <w:t>…</w:t>
          </w:r>
          <w:r w:rsidRPr="0018681C">
            <w:rPr>
              <w:rStyle w:val="Platzhaltertext"/>
              <w:rFonts w:cs="Arial"/>
            </w:rPr>
            <w:t>]</w:t>
          </w:r>
        </w:p>
      </w:docPartBody>
    </w:docPart>
    <w:docPart>
      <w:docPartPr>
        <w:name w:val="AP819_01"/>
        <w:style w:val="Standard"/>
        <w:category>
          <w:name w:val="AP819"/>
          <w:gallery w:val="autoTxt"/>
        </w:category>
        <w:behaviors>
          <w:behavior w:val="content"/>
        </w:behaviors>
        <w:guid w:val="{A0E6A1AF-B75B-46A0-9736-9BB5A69F7769}"/>
      </w:docPartPr>
      <w:docPartBody>
        <w:p w:rsidR="00D055B6" w:rsidRDefault="00D055B6" w:rsidP="00BA7545">
          <w:r w:rsidRPr="00BA7545">
            <w:t xml:space="preserve">Die versicherte Person </w:t>
          </w:r>
          <w:r w:rsidRPr="00BB25DA">
            <w:t xml:space="preserve">war nach unseren Feststellungen erheblichen Hebe- und Tragebelastungen ausgesetzt. Die arbeitstechnischen Voraussetzungen sind erfüllt. Im konkreten Fall beträgt die nach dem Mainz-Dortmunder-Dosismodell (MDD) errechnete Lebensbelastungsdosis </w:t>
          </w:r>
          <w:r>
            <w:t>der versicherten Person</w:t>
          </w:r>
          <w:r w:rsidRPr="00BA7545">
            <w:t xml:space="preserve"> </w:t>
          </w:r>
          <w:sdt>
            <w:sdtPr>
              <w:id w:val="1052968335"/>
              <w:placeholder>
                <w:docPart w:val="D88E48FB20C540FC84C5FF53458F77D9"/>
              </w:placeholder>
              <w:showingPlcHdr/>
            </w:sdtPr>
            <w:sdtContent>
              <w:r w:rsidRPr="00F251C3">
                <w:rPr>
                  <w:rStyle w:val="FormatvorlagePlatzhaltertextRot1"/>
                </w:rPr>
                <w:t>[…]</w:t>
              </w:r>
            </w:sdtContent>
          </w:sdt>
          <w:r>
            <w:t> </w:t>
          </w:r>
          <w:r w:rsidRPr="00BA7545">
            <w:t>Mega-Newton-Stunden (MNh). Damit wird der allgemeine Beurteilungsrichtwert erreicht bzw. überschritten (für Frauen</w:t>
          </w:r>
          <w:r>
            <w:t> </w:t>
          </w:r>
          <w:r w:rsidRPr="00BA7545">
            <w:t>17 MNh, für Männer 25 MNh).</w:t>
          </w:r>
        </w:p>
        <w:p w:rsidR="00D055B6" w:rsidRDefault="00D055B6" w:rsidP="00BA7545">
          <w:r w:rsidRPr="00BA7545">
            <w:t xml:space="preserve">Die kumulative Lebenszeitdosis wurde </w:t>
          </w:r>
          <w:sdt>
            <w:sdtPr>
              <w:id w:val="-2060011958"/>
              <w:placeholder>
                <w:docPart w:val="2D1B16A076C84B10A945C6D245A32ACC"/>
              </w:placeholder>
              <w:showingPlcHdr/>
              <w:dropDownList>
                <w:listItem w:value="Wählen Sie ein Element aus."/>
                <w:listItem w:displayText="überwiegend" w:value="überwiegend"/>
                <w:listItem w:displayText="nicht überwiegend" w:value="nicht überwiegend"/>
              </w:dropDownList>
            </w:sdtPr>
            <w:sdtContent>
              <w:r w:rsidRPr="00F251C3">
                <w:rPr>
                  <w:rStyle w:val="FormatvorlagePlatzhaltertextRot1"/>
                </w:rPr>
                <w:t>Auswahl</w:t>
              </w:r>
            </w:sdtContent>
          </w:sdt>
          <w:r w:rsidRPr="00BB25DA">
            <w:t xml:space="preserve"> durch hohe Einzelexpositionen im Sinne der Konstellation B 2 erreicht.</w:t>
          </w:r>
        </w:p>
        <w:p w:rsidR="007608A9" w:rsidRDefault="007608A9"/>
      </w:docPartBody>
    </w:docPart>
    <w:docPart>
      <w:docPartPr>
        <w:name w:val="D88E48FB20C540FC84C5FF53458F77D9"/>
        <w:category>
          <w:name w:val="Allgemein"/>
          <w:gallery w:val="placeholder"/>
        </w:category>
        <w:types>
          <w:type w:val="bbPlcHdr"/>
        </w:types>
        <w:behaviors>
          <w:behavior w:val="content"/>
        </w:behaviors>
        <w:guid w:val="{F004D315-B258-4FD8-B37C-63B889E110CE}"/>
      </w:docPartPr>
      <w:docPartBody>
        <w:p w:rsidR="007608A9" w:rsidRDefault="00D055B6" w:rsidP="00D055B6">
          <w:pPr>
            <w:pStyle w:val="D88E48FB20C540FC84C5FF53458F77D9"/>
          </w:pPr>
          <w:r>
            <w:rPr>
              <w:rStyle w:val="Platzhaltertext"/>
              <w:rFonts w:cs="Arial"/>
            </w:rPr>
            <w:t>[</w:t>
          </w:r>
          <w:r>
            <w:rPr>
              <w:rStyle w:val="Platzhaltertext"/>
            </w:rPr>
            <w:t>…</w:t>
          </w:r>
          <w:r>
            <w:rPr>
              <w:rStyle w:val="Platzhaltertext"/>
              <w:rFonts w:cs="Arial"/>
            </w:rPr>
            <w:t>]</w:t>
          </w:r>
        </w:p>
      </w:docPartBody>
    </w:docPart>
    <w:docPart>
      <w:docPartPr>
        <w:name w:val="2D1B16A076C84B10A945C6D245A32ACC"/>
        <w:category>
          <w:name w:val="Allgemein"/>
          <w:gallery w:val="placeholder"/>
        </w:category>
        <w:types>
          <w:type w:val="bbPlcHdr"/>
        </w:types>
        <w:behaviors>
          <w:behavior w:val="content"/>
        </w:behaviors>
        <w:guid w:val="{190B59B6-D0BC-4BEF-9658-238755B43DB6}"/>
      </w:docPartPr>
      <w:docPartBody>
        <w:p w:rsidR="007608A9" w:rsidRDefault="00D055B6" w:rsidP="00D055B6">
          <w:pPr>
            <w:pStyle w:val="2D1B16A076C84B10A945C6D245A32ACC"/>
          </w:pPr>
          <w:r w:rsidRPr="00D504E7">
            <w:rPr>
              <w:rStyle w:val="Platzhaltertext"/>
              <w:i/>
            </w:rPr>
            <w:t>Auswahl</w:t>
          </w:r>
        </w:p>
      </w:docPartBody>
    </w:docPart>
    <w:docPart>
      <w:docPartPr>
        <w:name w:val="AP819-02"/>
        <w:style w:val="Standard"/>
        <w:category>
          <w:name w:val="AP819"/>
          <w:gallery w:val="autoTxt"/>
        </w:category>
        <w:behaviors>
          <w:behavior w:val="content"/>
        </w:behaviors>
        <w:guid w:val="{1F8D7856-B24A-4A86-9DA8-463431258898}"/>
      </w:docPartPr>
      <w:docPartBody>
        <w:p w:rsidR="00D055B6" w:rsidRDefault="00D055B6" w:rsidP="000B1030">
          <w:r>
            <w:t>Die versicherte Person</w:t>
          </w:r>
          <w:r w:rsidRPr="00BB25DA">
            <w:t xml:space="preserve"> hat wirbelsäulenbelastende Hebe- und Tragebelastungen ausgeübt. Die arbeitstechnischen Voraussetzungen sind erfüllt. Im konkreten Fall beträgt die nach dem Mainz-Dortmunder-Dosismodell (MDD) errechnete Lebensbelastungsdosis </w:t>
          </w:r>
          <w:r>
            <w:t>der</w:t>
          </w:r>
          <w:r w:rsidRPr="00BB25DA">
            <w:t xml:space="preserve"> </w:t>
          </w:r>
          <w:r>
            <w:t>v</w:t>
          </w:r>
          <w:r w:rsidRPr="00BB25DA">
            <w:t>ersicherten</w:t>
          </w:r>
          <w:r>
            <w:t xml:space="preserve"> Person</w:t>
          </w:r>
          <w:r w:rsidRPr="00BB25DA">
            <w:t xml:space="preserve"> </w:t>
          </w:r>
          <w:sdt>
            <w:sdtPr>
              <w:rPr>
                <w:rStyle w:val="FormatvorlagePlatzhaltertextRot1"/>
              </w:rPr>
              <w:id w:val="1051201887"/>
              <w:placeholder>
                <w:docPart w:val="A5AFA7EE698D48E9A1915BA2FD56BB5F"/>
              </w:placeholder>
              <w:showingPlcHdr/>
            </w:sdtPr>
            <w:sdtEndPr>
              <w:rPr>
                <w:rStyle w:val="Absatz-Standardschriftart"/>
                <w:vanish w:val="0"/>
                <w:color w:val="auto"/>
              </w:rPr>
            </w:sdtEndPr>
            <w:sdtContent>
              <w:r w:rsidRPr="00F251C3">
                <w:rPr>
                  <w:rStyle w:val="FormatvorlagePlatzhaltertextRot1"/>
                </w:rPr>
                <w:t>[…]</w:t>
              </w:r>
            </w:sdtContent>
          </w:sdt>
          <w:r w:rsidRPr="00BB25DA">
            <w:t> Mega-Newton-Stunden (MNh). Damit wird der allgemeine Beurteilungsrichtwert zwar geringfügig unterschritten (für Frauen</w:t>
          </w:r>
          <w:r>
            <w:t> </w:t>
          </w:r>
          <w:r w:rsidRPr="00BB25DA">
            <w:t>17</w:t>
          </w:r>
          <w:r>
            <w:t> </w:t>
          </w:r>
          <w:r w:rsidRPr="00BB25DA">
            <w:t>MNh, für Männer 25</w:t>
          </w:r>
          <w:r>
            <w:t> </w:t>
          </w:r>
          <w:r w:rsidRPr="00BB25DA">
            <w:t>MNh), dennoch gehen wir von einer zur Schadensverursachung grundsätzlich geeigneten langjährigen Wirbelsäulenbelastung aus.</w:t>
          </w:r>
        </w:p>
        <w:p w:rsidR="00D055B6" w:rsidRDefault="00D055B6" w:rsidP="000B1030">
          <w:r w:rsidRPr="00BB25DA">
            <w:t xml:space="preserve">Die kumulative Lebenszeitdosis wurde </w:t>
          </w:r>
          <w:sdt>
            <w:sdtPr>
              <w:id w:val="-1278565706"/>
              <w:placeholder>
                <w:docPart w:val="5DE332C3D13B44E5BE9B6F882E52D684"/>
              </w:placeholder>
              <w:showingPlcHdr/>
              <w:dropDownList>
                <w:listItem w:value="Wählen Sie ein Element aus."/>
                <w:listItem w:displayText="überwiegend" w:value="überwiegend"/>
                <w:listItem w:displayText="nicht überwiegend" w:value="nicht überwiegend"/>
              </w:dropDownList>
            </w:sdtPr>
            <w:sdtContent>
              <w:r w:rsidRPr="00F251C3">
                <w:rPr>
                  <w:rStyle w:val="FormatvorlagePlatzhaltertextRot1"/>
                </w:rPr>
                <w:t>Auswahl</w:t>
              </w:r>
            </w:sdtContent>
          </w:sdt>
          <w:r w:rsidRPr="00BB25DA">
            <w:t xml:space="preserve"> durch hohe Einzelexpositionen im Sinne der Konstellation B 2 der Konsensempfehlungen erreicht.</w:t>
          </w:r>
        </w:p>
        <w:p w:rsidR="007608A9" w:rsidRDefault="007608A9"/>
      </w:docPartBody>
    </w:docPart>
    <w:docPart>
      <w:docPartPr>
        <w:name w:val="A5AFA7EE698D48E9A1915BA2FD56BB5F"/>
        <w:category>
          <w:name w:val="Allgemein"/>
          <w:gallery w:val="placeholder"/>
        </w:category>
        <w:types>
          <w:type w:val="bbPlcHdr"/>
        </w:types>
        <w:behaviors>
          <w:behavior w:val="content"/>
        </w:behaviors>
        <w:guid w:val="{24F17A82-F9D3-4F8D-8232-6D76CF0ED2C6}"/>
      </w:docPartPr>
      <w:docPartBody>
        <w:p w:rsidR="007608A9" w:rsidRDefault="00D055B6" w:rsidP="00D055B6">
          <w:pPr>
            <w:pStyle w:val="A5AFA7EE698D48E9A1915BA2FD56BB5F"/>
          </w:pPr>
          <w:r>
            <w:rPr>
              <w:rStyle w:val="Platzhaltertext"/>
              <w:rFonts w:cs="Arial"/>
            </w:rPr>
            <w:t>[</w:t>
          </w:r>
          <w:r>
            <w:rPr>
              <w:rStyle w:val="Platzhaltertext"/>
            </w:rPr>
            <w:t>…</w:t>
          </w:r>
          <w:r>
            <w:rPr>
              <w:rStyle w:val="Platzhaltertext"/>
              <w:rFonts w:cs="Arial"/>
            </w:rPr>
            <w:t>]</w:t>
          </w:r>
        </w:p>
      </w:docPartBody>
    </w:docPart>
    <w:docPart>
      <w:docPartPr>
        <w:name w:val="5DE332C3D13B44E5BE9B6F882E52D684"/>
        <w:category>
          <w:name w:val="Allgemein"/>
          <w:gallery w:val="placeholder"/>
        </w:category>
        <w:types>
          <w:type w:val="bbPlcHdr"/>
        </w:types>
        <w:behaviors>
          <w:behavior w:val="content"/>
        </w:behaviors>
        <w:guid w:val="{E95011D2-4F9C-49FB-8161-A693BF0CCD9D}"/>
      </w:docPartPr>
      <w:docPartBody>
        <w:p w:rsidR="007608A9" w:rsidRDefault="00D055B6" w:rsidP="00D055B6">
          <w:pPr>
            <w:pStyle w:val="5DE332C3D13B44E5BE9B6F882E52D684"/>
          </w:pPr>
          <w:r w:rsidRPr="00D504E7">
            <w:rPr>
              <w:rStyle w:val="Platzhaltertext"/>
              <w:i/>
            </w:rPr>
            <w:t>Auswahl</w:t>
          </w:r>
        </w:p>
      </w:docPartBody>
    </w:docPart>
    <w:docPart>
      <w:docPartPr>
        <w:name w:val="8C0C92FC9D48478CAE94116F88F10731"/>
        <w:category>
          <w:name w:val="Allgemein"/>
          <w:gallery w:val="placeholder"/>
        </w:category>
        <w:types>
          <w:type w:val="bbPlcHdr"/>
        </w:types>
        <w:behaviors>
          <w:behavior w:val="content"/>
        </w:behaviors>
        <w:guid w:val="{14EB4075-A17D-4955-B660-3FB1E709CB57}"/>
      </w:docPartPr>
      <w:docPartBody>
        <w:p w:rsidR="007608A9" w:rsidRDefault="00D055B6" w:rsidP="00D055B6">
          <w:pPr>
            <w:pStyle w:val="8C0C92FC9D48478CAE94116F88F10731"/>
          </w:pPr>
          <w:r>
            <w:rPr>
              <w:rStyle w:val="Platzhaltertext"/>
              <w:rFonts w:cs="Arial"/>
            </w:rPr>
            <w:t>[</w:t>
          </w:r>
          <w:r>
            <w:rPr>
              <w:rStyle w:val="Platzhaltertext"/>
            </w:rPr>
            <w:t>…</w:t>
          </w:r>
          <w:r>
            <w:rPr>
              <w:rStyle w:val="Platzhaltertext"/>
              <w:rFonts w:cs="Arial"/>
            </w:rPr>
            <w:t>]</w:t>
          </w:r>
        </w:p>
      </w:docPartBody>
    </w:docPart>
    <w:docPart>
      <w:docPartPr>
        <w:name w:val="B72D5092D7DA4AEEBBEBF56828C27BD6"/>
        <w:category>
          <w:name w:val="Allgemein"/>
          <w:gallery w:val="placeholder"/>
        </w:category>
        <w:types>
          <w:type w:val="bbPlcHdr"/>
        </w:types>
        <w:behaviors>
          <w:behavior w:val="content"/>
        </w:behaviors>
        <w:guid w:val="{1421E130-B786-4674-AD5F-062642067D12}"/>
      </w:docPartPr>
      <w:docPartBody>
        <w:p w:rsidR="007608A9" w:rsidRDefault="00D055B6" w:rsidP="00D055B6">
          <w:pPr>
            <w:pStyle w:val="B72D5092D7DA4AEEBBEBF56828C27BD6"/>
          </w:pPr>
          <w:r w:rsidRPr="00D504E7">
            <w:rPr>
              <w:rStyle w:val="Platzhaltertext"/>
              <w:i/>
            </w:rPr>
            <w:t>Auswahl</w:t>
          </w:r>
        </w:p>
      </w:docPartBody>
    </w:docPart>
    <w:docPart>
      <w:docPartPr>
        <w:name w:val="AP819-04"/>
        <w:style w:val="Standard"/>
        <w:category>
          <w:name w:val="AP819"/>
          <w:gallery w:val="autoTxt"/>
        </w:category>
        <w:behaviors>
          <w:behavior w:val="content"/>
        </w:behaviors>
        <w:guid w:val="{052943F6-C4B8-4C97-99A9-F2942079CD5E}"/>
      </w:docPartPr>
      <w:docPartBody>
        <w:p w:rsidR="00D055B6" w:rsidRDefault="00D055B6" w:rsidP="00BB25DA">
          <w:r>
            <w:t>Die v</w:t>
          </w:r>
          <w:r w:rsidRPr="00BB25DA">
            <w:t>ersicherte</w:t>
          </w:r>
          <w:r>
            <w:t xml:space="preserve"> Person</w:t>
          </w:r>
          <w:r w:rsidRPr="00BB25DA">
            <w:t xml:space="preserve"> hat in einem Zeitraum von unter 10 Jahren wirbelsäulenbelastende Hebe</w:t>
          </w:r>
          <w:r>
            <w:t>-</w:t>
          </w:r>
          <w:r w:rsidRPr="00BB25DA">
            <w:t xml:space="preserve"> und Tragetätigkeiten ausgeübt. Die nach dem Mainz-Dortmunder-Dosismodell (MDD) errechnete Lebensbelastungsdosis </w:t>
          </w:r>
          <w:r>
            <w:t>der v</w:t>
          </w:r>
          <w:r w:rsidRPr="00BB25DA">
            <w:t xml:space="preserve">ersicherten </w:t>
          </w:r>
          <w:r>
            <w:t xml:space="preserve">Person </w:t>
          </w:r>
          <w:r w:rsidRPr="00BB25DA">
            <w:t xml:space="preserve">beträgt </w:t>
          </w:r>
          <w:sdt>
            <w:sdtPr>
              <w:id w:val="1806663854"/>
              <w:placeholder>
                <w:docPart w:val="415890ECC02E4188BC08B0AA2E6AFBEC"/>
              </w:placeholder>
              <w:showingPlcHdr/>
            </w:sdtPr>
            <w:sdtContent>
              <w:r w:rsidRPr="00F251C3">
                <w:rPr>
                  <w:rStyle w:val="FormatvorlagePlatzhaltertextRot1"/>
                </w:rPr>
                <w:t>[…]</w:t>
              </w:r>
            </w:sdtContent>
          </w:sdt>
          <w:r w:rsidRPr="00BB25DA">
            <w:t xml:space="preserve"> Mega-Newton-Stunden (MNh), das sind </w:t>
          </w:r>
          <w:sdt>
            <w:sdtPr>
              <w:id w:val="-93169425"/>
              <w:placeholder>
                <w:docPart w:val="D988FE2D9378423D8969E4A99EED63BA"/>
              </w:placeholder>
              <w:showingPlcHdr/>
            </w:sdtPr>
            <w:sdtContent>
              <w:r w:rsidRPr="00F251C3">
                <w:rPr>
                  <w:rStyle w:val="FormatvorlagePlatzhaltertextRot1"/>
                </w:rPr>
                <w:t>[…]</w:t>
              </w:r>
            </w:sdtContent>
          </w:sdt>
          <w:r w:rsidRPr="00BB25DA">
            <w:t xml:space="preserve"> % des allgemeinen Beurteilungsrichtwertes. Diese individuelle Lebensbelastungsdosis </w:t>
          </w:r>
          <w:r>
            <w:t>der</w:t>
          </w:r>
          <w:r w:rsidRPr="00BB25DA">
            <w:t xml:space="preserve"> </w:t>
          </w:r>
          <w:r>
            <w:t>v</w:t>
          </w:r>
          <w:r w:rsidRPr="00BB25DA">
            <w:t xml:space="preserve">ersicherten </w:t>
          </w:r>
          <w:r>
            <w:t xml:space="preserve">Person </w:t>
          </w:r>
          <w:r w:rsidRPr="00BB25DA">
            <w:t>lässt angesichts des vergleichsweise kurzen Zeitraums, in dem wirbelsäulen</w:t>
          </w:r>
          <w:r>
            <w:softHyphen/>
          </w:r>
          <w:r w:rsidRPr="00BB25DA">
            <w:t xml:space="preserve">belastende Tätigkeiten ausgeübt wurden, auf eine besonders intensive Belastung schließen. Deshalb erkennen wir eine intensive Wirbelsäulenbelastung, insbesondere im Sinne der Konstellation B 2 der Konsensempfehlung, an. Die arbeitstechnischen Voraussetzungen sind erfüllt. Die kumulative Lebenszeitdosis wurde </w:t>
          </w:r>
          <w:sdt>
            <w:sdtPr>
              <w:id w:val="775748717"/>
              <w:placeholder>
                <w:docPart w:val="2AF2B21211F442AABF92BA8A62703038"/>
              </w:placeholder>
              <w:showingPlcHdr/>
              <w:dropDownList>
                <w:listItem w:value="Wählen Sie ein Element aus."/>
                <w:listItem w:displayText="überwiegend" w:value="überwiegend"/>
                <w:listItem w:displayText="nicht überwiegend" w:value="nicht überwiegend"/>
              </w:dropDownList>
            </w:sdtPr>
            <w:sdtContent>
              <w:r w:rsidRPr="00F251C3">
                <w:rPr>
                  <w:rStyle w:val="FormatvorlagePlatzhaltertextRot1"/>
                </w:rPr>
                <w:t>Auswahl</w:t>
              </w:r>
            </w:sdtContent>
          </w:sdt>
          <w:r w:rsidRPr="00BB25DA">
            <w:t xml:space="preserve"> durch hohe Einzelexpositionen im Sinne der Konstellation B</w:t>
          </w:r>
          <w:r>
            <w:t> </w:t>
          </w:r>
          <w:r w:rsidRPr="00BB25DA">
            <w:t>2 der Konsensempfehlungen erreicht.</w:t>
          </w:r>
        </w:p>
        <w:p w:rsidR="007608A9" w:rsidRDefault="007608A9"/>
      </w:docPartBody>
    </w:docPart>
    <w:docPart>
      <w:docPartPr>
        <w:name w:val="415890ECC02E4188BC08B0AA2E6AFBEC"/>
        <w:category>
          <w:name w:val="Allgemein"/>
          <w:gallery w:val="placeholder"/>
        </w:category>
        <w:types>
          <w:type w:val="bbPlcHdr"/>
        </w:types>
        <w:behaviors>
          <w:behavior w:val="content"/>
        </w:behaviors>
        <w:guid w:val="{913F90E8-4018-47D7-9A65-FBA604415A24}"/>
      </w:docPartPr>
      <w:docPartBody>
        <w:p w:rsidR="007608A9" w:rsidRDefault="00D055B6" w:rsidP="00D055B6">
          <w:pPr>
            <w:pStyle w:val="415890ECC02E4188BC08B0AA2E6AFBEC"/>
          </w:pPr>
          <w:r>
            <w:rPr>
              <w:rStyle w:val="Platzhaltertext"/>
              <w:rFonts w:cs="Arial"/>
            </w:rPr>
            <w:t>[</w:t>
          </w:r>
          <w:r>
            <w:rPr>
              <w:rStyle w:val="Platzhaltertext"/>
            </w:rPr>
            <w:t>…</w:t>
          </w:r>
          <w:r>
            <w:rPr>
              <w:rStyle w:val="Platzhaltertext"/>
              <w:rFonts w:cs="Arial"/>
            </w:rPr>
            <w:t>]</w:t>
          </w:r>
        </w:p>
      </w:docPartBody>
    </w:docPart>
    <w:docPart>
      <w:docPartPr>
        <w:name w:val="D988FE2D9378423D8969E4A99EED63BA"/>
        <w:category>
          <w:name w:val="Allgemein"/>
          <w:gallery w:val="placeholder"/>
        </w:category>
        <w:types>
          <w:type w:val="bbPlcHdr"/>
        </w:types>
        <w:behaviors>
          <w:behavior w:val="content"/>
        </w:behaviors>
        <w:guid w:val="{1AC8E76F-EE7A-4EF0-A610-823407E1D9D4}"/>
      </w:docPartPr>
      <w:docPartBody>
        <w:p w:rsidR="007608A9" w:rsidRDefault="00D055B6" w:rsidP="00D055B6">
          <w:pPr>
            <w:pStyle w:val="D988FE2D9378423D8969E4A99EED63BA"/>
          </w:pPr>
          <w:r>
            <w:rPr>
              <w:rStyle w:val="Platzhaltertext"/>
              <w:rFonts w:cs="Arial"/>
            </w:rPr>
            <w:t>[</w:t>
          </w:r>
          <w:r>
            <w:rPr>
              <w:rStyle w:val="Platzhaltertext"/>
            </w:rPr>
            <w:t>…</w:t>
          </w:r>
          <w:r>
            <w:rPr>
              <w:rStyle w:val="Platzhaltertext"/>
              <w:rFonts w:cs="Arial"/>
            </w:rPr>
            <w:t>]</w:t>
          </w:r>
        </w:p>
      </w:docPartBody>
    </w:docPart>
    <w:docPart>
      <w:docPartPr>
        <w:name w:val="2AF2B21211F442AABF92BA8A62703038"/>
        <w:category>
          <w:name w:val="Allgemein"/>
          <w:gallery w:val="placeholder"/>
        </w:category>
        <w:types>
          <w:type w:val="bbPlcHdr"/>
        </w:types>
        <w:behaviors>
          <w:behavior w:val="content"/>
        </w:behaviors>
        <w:guid w:val="{0E617257-C2F2-450E-A671-F8169353D99F}"/>
      </w:docPartPr>
      <w:docPartBody>
        <w:p w:rsidR="007608A9" w:rsidRDefault="00D055B6" w:rsidP="00D055B6">
          <w:pPr>
            <w:pStyle w:val="2AF2B21211F442AABF92BA8A62703038"/>
          </w:pPr>
          <w:r w:rsidRPr="00D504E7">
            <w:rPr>
              <w:rStyle w:val="Platzhaltertext"/>
              <w:i/>
            </w:rPr>
            <w:t>Auswahl</w:t>
          </w:r>
        </w:p>
      </w:docPartBody>
    </w:docPart>
    <w:docPart>
      <w:docPartPr>
        <w:name w:val="AP819-05"/>
        <w:style w:val="Standard"/>
        <w:category>
          <w:name w:val="AP819"/>
          <w:gallery w:val="autoTxt"/>
        </w:category>
        <w:behaviors>
          <w:behavior w:val="content"/>
        </w:behaviors>
        <w:guid w:val="{E54FD48F-A312-4F65-B376-0C6158CC025A}"/>
      </w:docPartPr>
      <w:docPartBody>
        <w:p w:rsidR="00D055B6" w:rsidRDefault="00D055B6" w:rsidP="00BB25DA">
          <w:r w:rsidRPr="00BB25DA">
            <w:t>Für die Kausalitätsbewertung in diesem Einzelfall halten wir folgende Besonderheiten (Gefährdungszeiten und -lücken, erhebliche Veränderungen des Belastungsumfanges etc.) für bedeutsam:</w:t>
          </w:r>
          <w:r w:rsidRPr="00BB25DA">
            <w:br/>
          </w:r>
          <w:sdt>
            <w:sdtPr>
              <w:id w:val="-1836915509"/>
              <w:placeholder>
                <w:docPart w:val="2F2A609BC23D4D8AB5195A7CBCF028A5"/>
              </w:placeholder>
              <w:showingPlcHdr/>
            </w:sdtPr>
            <w:sdtContent>
              <w:r w:rsidRPr="00F251C3">
                <w:rPr>
                  <w:rStyle w:val="FormatvorlagePlatzhaltertextRot1"/>
                </w:rPr>
                <w:t>[…]</w:t>
              </w:r>
            </w:sdtContent>
          </w:sdt>
        </w:p>
        <w:p w:rsidR="007608A9" w:rsidRDefault="007608A9"/>
      </w:docPartBody>
    </w:docPart>
    <w:docPart>
      <w:docPartPr>
        <w:name w:val="2F2A609BC23D4D8AB5195A7CBCF028A5"/>
        <w:category>
          <w:name w:val="Allgemein"/>
          <w:gallery w:val="placeholder"/>
        </w:category>
        <w:types>
          <w:type w:val="bbPlcHdr"/>
        </w:types>
        <w:behaviors>
          <w:behavior w:val="content"/>
        </w:behaviors>
        <w:guid w:val="{D12A39C0-25B8-4040-BF5F-3AA69E856442}"/>
      </w:docPartPr>
      <w:docPartBody>
        <w:p w:rsidR="007608A9" w:rsidRDefault="00D055B6" w:rsidP="00D055B6">
          <w:pPr>
            <w:pStyle w:val="2F2A609BC23D4D8AB5195A7CBCF028A5"/>
          </w:pPr>
          <w:r>
            <w:rPr>
              <w:rStyle w:val="Platzhaltertext"/>
              <w:rFonts w:cs="Arial"/>
            </w:rPr>
            <w:t>[</w:t>
          </w:r>
          <w:r>
            <w:rPr>
              <w:rStyle w:val="Platzhaltertext"/>
            </w:rPr>
            <w:t>…</w:t>
          </w:r>
          <w:r>
            <w:rPr>
              <w:rStyle w:val="Platzhaltertext"/>
              <w:rFonts w:cs="Arial"/>
            </w:rPr>
            <w:t>]</w:t>
          </w:r>
        </w:p>
      </w:docPartBody>
    </w:docPart>
    <w:docPart>
      <w:docPartPr>
        <w:name w:val="AAABBB1357114432BBEF63211FF9ADB3"/>
        <w:category>
          <w:name w:val="Allgemein"/>
          <w:gallery w:val="placeholder"/>
        </w:category>
        <w:types>
          <w:type w:val="bbPlcHdr"/>
        </w:types>
        <w:behaviors>
          <w:behavior w:val="content"/>
        </w:behaviors>
        <w:guid w:val="{3770AE3D-FCA7-4015-962D-20DA1B8197A9}"/>
      </w:docPartPr>
      <w:docPartBody>
        <w:p w:rsidR="00540599" w:rsidRDefault="00216A24" w:rsidP="00216A24">
          <w:pPr>
            <w:pStyle w:val="AAABBB1357114432BBEF63211FF9ADB33"/>
          </w:pPr>
          <w:r w:rsidRPr="00952F12">
            <w:rPr>
              <w:rStyle w:val="PlatzhalterEingabe-Auswahlfeld"/>
              <w:vanish/>
            </w:rPr>
            <w:t>Auswahl</w:t>
          </w:r>
        </w:p>
      </w:docPartBody>
    </w:docPart>
    <w:docPart>
      <w:docPartPr>
        <w:name w:val="AP819-03"/>
        <w:style w:val="Standard"/>
        <w:category>
          <w:name w:val="AP819"/>
          <w:gallery w:val="autoTxt"/>
        </w:category>
        <w:behaviors>
          <w:behavior w:val="content"/>
        </w:behaviors>
        <w:guid w:val="{AB707A92-94ED-47FF-8039-FD16A8A4405B}"/>
      </w:docPartPr>
      <w:docPartBody>
        <w:p w:rsidR="00FD72A9" w:rsidRPr="00BB25DA" w:rsidRDefault="00FD72A9" w:rsidP="000B1030">
          <w:r>
            <w:t>Die v</w:t>
          </w:r>
          <w:r w:rsidRPr="00BB25DA">
            <w:t xml:space="preserve">ersicherte </w:t>
          </w:r>
          <w:r>
            <w:t xml:space="preserve">Person </w:t>
          </w:r>
          <w:r w:rsidRPr="00BB25DA">
            <w:t xml:space="preserve">hat wirbelsäulenbelastende Hebe- und Tragebelastungen ausgeübt. Im konkreten Fall beträgt die nach dem Mainz-Dortmunder-Dosismodell (MDD) errechnete Lebensbelastungsdosis </w:t>
          </w:r>
          <w:r>
            <w:t>der ver</w:t>
          </w:r>
          <w:r w:rsidRPr="00BB25DA">
            <w:t>sicherten</w:t>
          </w:r>
          <w:r>
            <w:t xml:space="preserve"> Person</w:t>
          </w:r>
          <w:r w:rsidRPr="00BB25DA">
            <w:t xml:space="preserve"> </w:t>
          </w:r>
          <w:sdt>
            <w:sdtPr>
              <w:id w:val="-119691513"/>
              <w:placeholder>
                <w:docPart w:val="8C0C92FC9D48478CAE94116F88F10731"/>
              </w:placeholder>
              <w:showingPlcHdr/>
            </w:sdtPr>
            <w:sdtContent>
              <w:r w:rsidRPr="00F251C3">
                <w:rPr>
                  <w:rStyle w:val="FormatvorlagePlatzhaltertextRot1"/>
                </w:rPr>
                <w:t>[…]</w:t>
              </w:r>
            </w:sdtContent>
          </w:sdt>
          <w:r w:rsidRPr="00BB25DA" w:rsidDel="001E0E69">
            <w:t xml:space="preserve"> </w:t>
          </w:r>
          <w:r w:rsidRPr="00BB25DA">
            <w:t xml:space="preserve"> Mega-Newton-Stunden (MNh). Dieser Wert ergibt sich </w:t>
          </w:r>
          <w:sdt>
            <w:sdtPr>
              <w:id w:val="157509525"/>
              <w:placeholder>
                <w:docPart w:val="B72D5092D7DA4AEEBBEBF56828C27BD6"/>
              </w:placeholder>
              <w:showingPlcHdr/>
              <w:dropDownList>
                <w:listItem w:value="Wählen Sie ein Element aus."/>
                <w:listItem w:displayText="überwiegend" w:value="überwiegend"/>
                <w:listItem w:displayText="nicht überwiegend" w:value="nicht überwiegend"/>
              </w:dropDownList>
            </w:sdtPr>
            <w:sdtContent>
              <w:r w:rsidRPr="00F251C3">
                <w:rPr>
                  <w:rStyle w:val="FormatvorlagePlatzhaltertextRot1"/>
                </w:rPr>
                <w:t>Auswahl</w:t>
              </w:r>
            </w:sdtContent>
          </w:sdt>
          <w:r w:rsidRPr="00BB25DA">
            <w:t xml:space="preserve"> aus hohen Einzelexpositionen im Sinne der Konstellation B 2 der Konsensempfehlungen. Der allgemeine Beurteilungsrichtwert wird zwar nicht erreicht (für Frauen</w:t>
          </w:r>
          <w:r>
            <w:t> </w:t>
          </w:r>
          <w:r w:rsidRPr="00BB25DA">
            <w:t>17</w:t>
          </w:r>
          <w:r>
            <w:t> </w:t>
          </w:r>
          <w:r w:rsidRPr="00BB25DA">
            <w:t>MNh, für Männer</w:t>
          </w:r>
          <w:r>
            <w:t> </w:t>
          </w:r>
          <w:r w:rsidRPr="00BB25DA">
            <w:t>25</w:t>
          </w:r>
          <w:r>
            <w:t> </w:t>
          </w:r>
          <w:r w:rsidRPr="00BB25DA">
            <w:t xml:space="preserve">MNh). Um jedoch besonders gelagerte Fälle bei der weiteren Prüfung nicht unberücksichtigt zu lassen, ist eine individuelle Kausalitätsbeurteilung durch </w:t>
          </w:r>
          <w:r>
            <w:t>eine/n medizinische/n Sachverständige/n</w:t>
          </w:r>
          <w:r w:rsidRPr="00BB25DA">
            <w:t xml:space="preserve"> durchzuführen. Dabei dürfte der Nachweis eines Ursachenzusammenhangs zur arbeitsbedingten Exposition umso schwieriger zu erbringen sein, je stärker der Orientierungswert unterschritten wird.</w:t>
          </w:r>
        </w:p>
        <w:p w:rsidR="00540599" w:rsidRDefault="00540599"/>
      </w:docPartBody>
    </w:docPart>
    <w:docPart>
      <w:docPartPr>
        <w:name w:val="8C1B4ABAA00340CBB5D2C60CBC12B1AF"/>
        <w:category>
          <w:name w:val="Allgemein"/>
          <w:gallery w:val="placeholder"/>
        </w:category>
        <w:types>
          <w:type w:val="bbPlcHdr"/>
        </w:types>
        <w:behaviors>
          <w:behavior w:val="content"/>
        </w:behaviors>
        <w:guid w:val="{6C7C436D-0EF9-4C6A-B739-5B8E591D0581}"/>
      </w:docPartPr>
      <w:docPartBody>
        <w:p w:rsidR="00731975" w:rsidRDefault="00216A24" w:rsidP="00216A24">
          <w:pPr>
            <w:pStyle w:val="8C1B4ABAA00340CBB5D2C60CBC12B1AF3"/>
          </w:pPr>
          <w:r w:rsidRPr="00952F12">
            <w:rPr>
              <w:rStyle w:val="PlatzhalterEingabe-Auswahlfeld"/>
              <w:vanish/>
            </w:rPr>
            <w:t>Auswahl</w:t>
          </w:r>
        </w:p>
      </w:docPartBody>
    </w:docPart>
    <w:docPart>
      <w:docPartPr>
        <w:name w:val="A96A2257BD704C17AB62A9EA166952A8"/>
        <w:category>
          <w:name w:val="Allgemein"/>
          <w:gallery w:val="placeholder"/>
        </w:category>
        <w:types>
          <w:type w:val="bbPlcHdr"/>
        </w:types>
        <w:behaviors>
          <w:behavior w:val="content"/>
        </w:behaviors>
        <w:guid w:val="{024CB550-5E0E-44D3-BEBB-00D1D8263E96}"/>
      </w:docPartPr>
      <w:docPartBody>
        <w:p w:rsidR="00731975" w:rsidRDefault="00216A24" w:rsidP="00216A24">
          <w:pPr>
            <w:pStyle w:val="A96A2257BD704C17AB62A9EA166952A83"/>
          </w:pPr>
          <w:r w:rsidRPr="00952F12">
            <w:rPr>
              <w:rStyle w:val="PlatzhalterEingabe-Auswahlfeld"/>
              <w:vanish/>
            </w:rPr>
            <w:t>Zahl</w:t>
          </w:r>
        </w:p>
      </w:docPartBody>
    </w:docPart>
    <w:docPart>
      <w:docPartPr>
        <w:name w:val="24946649EE6C426AB2545A893A0187B4"/>
        <w:category>
          <w:name w:val="Allgemein"/>
          <w:gallery w:val="placeholder"/>
        </w:category>
        <w:types>
          <w:type w:val="bbPlcHdr"/>
        </w:types>
        <w:behaviors>
          <w:behavior w:val="content"/>
        </w:behaviors>
        <w:guid w:val="{47E32DF6-980A-451A-A49F-62695FCE6F20}"/>
      </w:docPartPr>
      <w:docPartBody>
        <w:p w:rsidR="008E4649" w:rsidRDefault="008E4649" w:rsidP="008E4649">
          <w:pPr>
            <w:pStyle w:val="24946649EE6C426AB2545A893A0187B4"/>
          </w:pPr>
          <w:r>
            <w:rPr>
              <w:rFonts w:cs="Arial"/>
              <w:vanish/>
              <w:color w:val="FF0000"/>
            </w:rPr>
            <w:t>[</w:t>
          </w:r>
          <w:r>
            <w:rPr>
              <w:vanish/>
              <w:color w:val="FF0000"/>
            </w:rPr>
            <w:t>…</w:t>
          </w:r>
          <w:r>
            <w:rPr>
              <w:rFonts w:cs="Arial"/>
              <w:vanish/>
              <w:color w:val="FF0000"/>
            </w:rPr>
            <w:t>]</w:t>
          </w:r>
        </w:p>
      </w:docPartBody>
    </w:docPart>
    <w:docPart>
      <w:docPartPr>
        <w:name w:val="EFC57E17A7524FF4B8BF4A61327F356A"/>
        <w:category>
          <w:name w:val="Allgemein"/>
          <w:gallery w:val="placeholder"/>
        </w:category>
        <w:types>
          <w:type w:val="bbPlcHdr"/>
        </w:types>
        <w:behaviors>
          <w:behavior w:val="content"/>
        </w:behaviors>
        <w:guid w:val="{8C881CAE-791E-4DF9-8BA7-0C0D4A25836D}"/>
      </w:docPartPr>
      <w:docPartBody>
        <w:p w:rsidR="008E4649" w:rsidRDefault="008E4649" w:rsidP="008E4649">
          <w:pPr>
            <w:pStyle w:val="EFC57E17A7524FF4B8BF4A61327F356A"/>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E7F71BE599434CBFABF7205A7EC54673"/>
        <w:category>
          <w:name w:val="Allgemein"/>
          <w:gallery w:val="placeholder"/>
        </w:category>
        <w:types>
          <w:type w:val="bbPlcHdr"/>
        </w:types>
        <w:behaviors>
          <w:behavior w:val="content"/>
        </w:behaviors>
        <w:guid w:val="{BA6FA0FD-DD6C-4789-88D3-95C8D3B7D389}"/>
      </w:docPartPr>
      <w:docPartBody>
        <w:p w:rsidR="008E4649" w:rsidRDefault="008E4649" w:rsidP="008E4649">
          <w:pPr>
            <w:pStyle w:val="E7F71BE599434CBFABF7205A7EC54673"/>
          </w:pPr>
          <w:r>
            <w:rPr>
              <w:rFonts w:cs="Arial"/>
              <w:vanish/>
              <w:color w:val="FF0000"/>
            </w:rPr>
            <w:t>[</w:t>
          </w:r>
          <w:r>
            <w:rPr>
              <w:vanish/>
              <w:color w:val="FF0000"/>
            </w:rPr>
            <w:t>…</w:t>
          </w:r>
          <w:r>
            <w:rPr>
              <w:rFonts w:cs="Arial"/>
              <w:vanish/>
              <w:color w:val="FF0000"/>
            </w:rPr>
            <w:t>]</w:t>
          </w:r>
        </w:p>
      </w:docPartBody>
    </w:docPart>
    <w:docPart>
      <w:docPartPr>
        <w:name w:val="4E61B584B26C48D9808AB8F4B29B637F"/>
        <w:category>
          <w:name w:val="Allgemein"/>
          <w:gallery w:val="placeholder"/>
        </w:category>
        <w:types>
          <w:type w:val="bbPlcHdr"/>
        </w:types>
        <w:behaviors>
          <w:behavior w:val="content"/>
        </w:behaviors>
        <w:guid w:val="{CDD59479-8B4E-4828-8499-A6C9F63A3F69}"/>
      </w:docPartPr>
      <w:docPartBody>
        <w:p w:rsidR="008E4649" w:rsidRDefault="008E4649" w:rsidP="008E4649">
          <w:pPr>
            <w:pStyle w:val="4E61B584B26C48D9808AB8F4B29B637F"/>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51D4434685F44E178FA3AE03FD11A12B"/>
        <w:category>
          <w:name w:val="Allgemein"/>
          <w:gallery w:val="placeholder"/>
        </w:category>
        <w:types>
          <w:type w:val="bbPlcHdr"/>
        </w:types>
        <w:behaviors>
          <w:behavior w:val="content"/>
        </w:behaviors>
        <w:guid w:val="{834993F5-1359-445E-A530-2CB271F2A3F0}"/>
      </w:docPartPr>
      <w:docPartBody>
        <w:p w:rsidR="008E4649" w:rsidRDefault="008E4649" w:rsidP="008E4649">
          <w:pPr>
            <w:pStyle w:val="51D4434685F44E178FA3AE03FD11A12B"/>
          </w:pPr>
          <w:r>
            <w:rPr>
              <w:rFonts w:cs="Arial"/>
              <w:vanish/>
              <w:color w:val="FF0000"/>
            </w:rPr>
            <w:t>[</w:t>
          </w:r>
          <w:r>
            <w:rPr>
              <w:vanish/>
              <w:color w:val="FF0000"/>
            </w:rPr>
            <w:t>…</w:t>
          </w:r>
          <w:r>
            <w:rPr>
              <w:rFonts w:cs="Arial"/>
              <w:vanish/>
              <w:color w:val="FF0000"/>
            </w:rPr>
            <w:t>]</w:t>
          </w:r>
        </w:p>
      </w:docPartBody>
    </w:docPart>
    <w:docPart>
      <w:docPartPr>
        <w:name w:val="16C65BF466A84E5DB345E40FB7323117"/>
        <w:category>
          <w:name w:val="Allgemein"/>
          <w:gallery w:val="placeholder"/>
        </w:category>
        <w:types>
          <w:type w:val="bbPlcHdr"/>
        </w:types>
        <w:behaviors>
          <w:behavior w:val="content"/>
        </w:behaviors>
        <w:guid w:val="{F3244D02-33EA-41B6-93E7-B048A8D3B57A}"/>
      </w:docPartPr>
      <w:docPartBody>
        <w:p w:rsidR="008E4649" w:rsidRDefault="008E4649" w:rsidP="008E4649">
          <w:pPr>
            <w:pStyle w:val="16C65BF466A84E5DB345E40FB7323117"/>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9D148F77638049A6B3E764A028F3F147"/>
        <w:category>
          <w:name w:val="Allgemein"/>
          <w:gallery w:val="placeholder"/>
        </w:category>
        <w:types>
          <w:type w:val="bbPlcHdr"/>
        </w:types>
        <w:behaviors>
          <w:behavior w:val="content"/>
        </w:behaviors>
        <w:guid w:val="{069BFFA4-F7F6-4C29-9E20-9478C1A1C675}"/>
      </w:docPartPr>
      <w:docPartBody>
        <w:p w:rsidR="008E4649" w:rsidRDefault="008E4649" w:rsidP="008E4649">
          <w:pPr>
            <w:pStyle w:val="9D148F77638049A6B3E764A028F3F147"/>
          </w:pPr>
          <w:r>
            <w:rPr>
              <w:rFonts w:cs="Arial"/>
              <w:vanish/>
              <w:color w:val="FF0000"/>
            </w:rPr>
            <w:t>[</w:t>
          </w:r>
          <w:r>
            <w:rPr>
              <w:vanish/>
              <w:color w:val="FF0000"/>
            </w:rPr>
            <w:t>…</w:t>
          </w:r>
          <w:r>
            <w:rPr>
              <w:rFonts w:cs="Arial"/>
              <w:vanish/>
              <w:color w:val="FF0000"/>
            </w:rPr>
            <w:t>]</w:t>
          </w:r>
        </w:p>
      </w:docPartBody>
    </w:docPart>
    <w:docPart>
      <w:docPartPr>
        <w:name w:val="A633691B32C5490C962191AA21B95304"/>
        <w:category>
          <w:name w:val="Allgemein"/>
          <w:gallery w:val="placeholder"/>
        </w:category>
        <w:types>
          <w:type w:val="bbPlcHdr"/>
        </w:types>
        <w:behaviors>
          <w:behavior w:val="content"/>
        </w:behaviors>
        <w:guid w:val="{300AD003-3023-4963-A77E-10CCA2D6F950}"/>
      </w:docPartPr>
      <w:docPartBody>
        <w:p w:rsidR="008E4649" w:rsidRDefault="008E4649" w:rsidP="008E4649">
          <w:pPr>
            <w:pStyle w:val="A633691B32C5490C962191AA21B95304"/>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9C330AA65D0642E0A74DA83FF975BCA1"/>
        <w:category>
          <w:name w:val="Allgemein"/>
          <w:gallery w:val="placeholder"/>
        </w:category>
        <w:types>
          <w:type w:val="bbPlcHdr"/>
        </w:types>
        <w:behaviors>
          <w:behavior w:val="content"/>
        </w:behaviors>
        <w:guid w:val="{730D6C29-F47F-459E-927A-4A129A495349}"/>
      </w:docPartPr>
      <w:docPartBody>
        <w:p w:rsidR="008E4649" w:rsidRDefault="008E4649" w:rsidP="008E4649">
          <w:pPr>
            <w:pStyle w:val="9C330AA65D0642E0A74DA83FF975BCA1"/>
          </w:pPr>
          <w:r>
            <w:rPr>
              <w:rFonts w:cs="Arial"/>
              <w:vanish/>
              <w:color w:val="FF0000"/>
            </w:rPr>
            <w:t>[</w:t>
          </w:r>
          <w:r>
            <w:rPr>
              <w:vanish/>
              <w:color w:val="FF0000"/>
            </w:rPr>
            <w:t>…</w:t>
          </w:r>
          <w:r>
            <w:rPr>
              <w:rFonts w:cs="Arial"/>
              <w:vanish/>
              <w:color w:val="FF0000"/>
            </w:rPr>
            <w:t>]</w:t>
          </w:r>
        </w:p>
      </w:docPartBody>
    </w:docPart>
    <w:docPart>
      <w:docPartPr>
        <w:name w:val="5032C8FEAA9942C3A9CD1CBE7C4C5141"/>
        <w:category>
          <w:name w:val="Allgemein"/>
          <w:gallery w:val="placeholder"/>
        </w:category>
        <w:types>
          <w:type w:val="bbPlcHdr"/>
        </w:types>
        <w:behaviors>
          <w:behavior w:val="content"/>
        </w:behaviors>
        <w:guid w:val="{241B987B-9573-4DB4-B88A-650D2BDFBB00}"/>
      </w:docPartPr>
      <w:docPartBody>
        <w:p w:rsidR="008E4649" w:rsidRDefault="008E4649" w:rsidP="008E4649">
          <w:pPr>
            <w:pStyle w:val="5032C8FEAA9942C3A9CD1CBE7C4C5141"/>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4ED355B6E9FE4BD4B3BFE8EDAF5C4825"/>
        <w:category>
          <w:name w:val="Allgemein"/>
          <w:gallery w:val="placeholder"/>
        </w:category>
        <w:types>
          <w:type w:val="bbPlcHdr"/>
        </w:types>
        <w:behaviors>
          <w:behavior w:val="content"/>
        </w:behaviors>
        <w:guid w:val="{CE2D4267-BE8D-4E97-BB2C-D6FE8CA1E400}"/>
      </w:docPartPr>
      <w:docPartBody>
        <w:p w:rsidR="008E4649" w:rsidRDefault="008E4649" w:rsidP="008E4649">
          <w:pPr>
            <w:pStyle w:val="4ED355B6E9FE4BD4B3BFE8EDAF5C4825"/>
          </w:pPr>
          <w:r>
            <w:rPr>
              <w:rFonts w:cs="Arial"/>
              <w:vanish/>
              <w:color w:val="FF0000"/>
            </w:rPr>
            <w:t>[</w:t>
          </w:r>
          <w:r>
            <w:rPr>
              <w:vanish/>
              <w:color w:val="FF0000"/>
            </w:rPr>
            <w:t>…</w:t>
          </w:r>
          <w:r>
            <w:rPr>
              <w:rFonts w:cs="Arial"/>
              <w:vanish/>
              <w:color w:val="FF0000"/>
            </w:rPr>
            <w:t>]</w:t>
          </w:r>
        </w:p>
      </w:docPartBody>
    </w:docPart>
    <w:docPart>
      <w:docPartPr>
        <w:name w:val="70F23EA3A4F340ABA5531E0C6F5A070C"/>
        <w:category>
          <w:name w:val="Allgemein"/>
          <w:gallery w:val="placeholder"/>
        </w:category>
        <w:types>
          <w:type w:val="bbPlcHdr"/>
        </w:types>
        <w:behaviors>
          <w:behavior w:val="content"/>
        </w:behaviors>
        <w:guid w:val="{24C22C8C-AEDE-4932-8882-044F092CFAA1}"/>
      </w:docPartPr>
      <w:docPartBody>
        <w:p w:rsidR="008E4649" w:rsidRDefault="008E4649" w:rsidP="008E4649">
          <w:pPr>
            <w:pStyle w:val="70F23EA3A4F340ABA5531E0C6F5A070C"/>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3923DE6E65CF40C3AA58893A8122BA70"/>
        <w:category>
          <w:name w:val="Allgemein"/>
          <w:gallery w:val="placeholder"/>
        </w:category>
        <w:types>
          <w:type w:val="bbPlcHdr"/>
        </w:types>
        <w:behaviors>
          <w:behavior w:val="content"/>
        </w:behaviors>
        <w:guid w:val="{53F83342-78E2-463E-92AB-15543B64FD0F}"/>
      </w:docPartPr>
      <w:docPartBody>
        <w:p w:rsidR="008E4649" w:rsidRDefault="008E4649" w:rsidP="008E4649">
          <w:pPr>
            <w:pStyle w:val="3923DE6E65CF40C3AA58893A8122BA70"/>
          </w:pPr>
          <w:r>
            <w:rPr>
              <w:rFonts w:cs="Arial"/>
              <w:vanish/>
              <w:color w:val="FF0000"/>
            </w:rPr>
            <w:t>[</w:t>
          </w:r>
          <w:r>
            <w:rPr>
              <w:vanish/>
              <w:color w:val="FF0000"/>
            </w:rPr>
            <w:t>…</w:t>
          </w:r>
          <w:r>
            <w:rPr>
              <w:rFonts w:cs="Arial"/>
              <w:vanish/>
              <w:color w:val="FF0000"/>
            </w:rPr>
            <w:t>]</w:t>
          </w:r>
        </w:p>
      </w:docPartBody>
    </w:docPart>
    <w:docPart>
      <w:docPartPr>
        <w:name w:val="7663723EFF2940D9A0A3C6C3F447E3CA"/>
        <w:category>
          <w:name w:val="Allgemein"/>
          <w:gallery w:val="placeholder"/>
        </w:category>
        <w:types>
          <w:type w:val="bbPlcHdr"/>
        </w:types>
        <w:behaviors>
          <w:behavior w:val="content"/>
        </w:behaviors>
        <w:guid w:val="{F0502606-A14C-49E0-8284-15AC828C8DFB}"/>
      </w:docPartPr>
      <w:docPartBody>
        <w:p w:rsidR="008E4649" w:rsidRDefault="008E4649" w:rsidP="008E4649">
          <w:pPr>
            <w:pStyle w:val="7663723EFF2940D9A0A3C6C3F447E3CA"/>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1B8897EC3A434803826F4323F0D5B6ED"/>
        <w:category>
          <w:name w:val="Allgemein"/>
          <w:gallery w:val="placeholder"/>
        </w:category>
        <w:types>
          <w:type w:val="bbPlcHdr"/>
        </w:types>
        <w:behaviors>
          <w:behavior w:val="content"/>
        </w:behaviors>
        <w:guid w:val="{EF2C4A5E-A442-4A55-B3A0-2F4689DD39D0}"/>
      </w:docPartPr>
      <w:docPartBody>
        <w:p w:rsidR="008E4649" w:rsidRDefault="008E4649" w:rsidP="008E4649">
          <w:pPr>
            <w:pStyle w:val="1B8897EC3A434803826F4323F0D5B6ED"/>
          </w:pPr>
          <w:r>
            <w:rPr>
              <w:rFonts w:cs="Arial"/>
              <w:vanish/>
              <w:color w:val="FF0000"/>
            </w:rPr>
            <w:t>[</w:t>
          </w:r>
          <w:r>
            <w:rPr>
              <w:vanish/>
              <w:color w:val="FF0000"/>
            </w:rPr>
            <w:t>…</w:t>
          </w:r>
          <w:r>
            <w:rPr>
              <w:rFonts w:cs="Arial"/>
              <w:vanish/>
              <w:color w:val="FF0000"/>
            </w:rPr>
            <w:t>]</w:t>
          </w:r>
        </w:p>
      </w:docPartBody>
    </w:docPart>
    <w:docPart>
      <w:docPartPr>
        <w:name w:val="F3F7F3F3B96E4F23A66DD27E191D349C"/>
        <w:category>
          <w:name w:val="Allgemein"/>
          <w:gallery w:val="placeholder"/>
        </w:category>
        <w:types>
          <w:type w:val="bbPlcHdr"/>
        </w:types>
        <w:behaviors>
          <w:behavior w:val="content"/>
        </w:behaviors>
        <w:guid w:val="{35008EBF-CCEE-4965-9F42-D82FD74B3219}"/>
      </w:docPartPr>
      <w:docPartBody>
        <w:p w:rsidR="008E4649" w:rsidRDefault="008E4649" w:rsidP="008E4649">
          <w:pPr>
            <w:pStyle w:val="F3F7F3F3B96E4F23A66DD27E191D349C"/>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5A0AB83BCCD844A8AB7F9F7B155B5CFE"/>
        <w:category>
          <w:name w:val="Allgemein"/>
          <w:gallery w:val="placeholder"/>
        </w:category>
        <w:types>
          <w:type w:val="bbPlcHdr"/>
        </w:types>
        <w:behaviors>
          <w:behavior w:val="content"/>
        </w:behaviors>
        <w:guid w:val="{8B3CDBE9-1E5A-41DF-9276-E2D11D4DB591}"/>
      </w:docPartPr>
      <w:docPartBody>
        <w:p w:rsidR="008E4649" w:rsidRDefault="008E4649" w:rsidP="008E4649">
          <w:pPr>
            <w:pStyle w:val="5A0AB83BCCD844A8AB7F9F7B155B5CFE"/>
          </w:pPr>
          <w:r>
            <w:rPr>
              <w:rFonts w:cs="Arial"/>
              <w:vanish/>
              <w:color w:val="FF0000"/>
            </w:rPr>
            <w:t>[</w:t>
          </w:r>
          <w:r>
            <w:rPr>
              <w:vanish/>
              <w:color w:val="FF0000"/>
            </w:rPr>
            <w:t>…</w:t>
          </w:r>
          <w:r>
            <w:rPr>
              <w:rFonts w:cs="Arial"/>
              <w:vanish/>
              <w:color w:val="FF0000"/>
            </w:rPr>
            <w:t>]</w:t>
          </w:r>
        </w:p>
      </w:docPartBody>
    </w:docPart>
    <w:docPart>
      <w:docPartPr>
        <w:name w:val="B605CDFF479E40CB8FE3314922713609"/>
        <w:category>
          <w:name w:val="Allgemein"/>
          <w:gallery w:val="placeholder"/>
        </w:category>
        <w:types>
          <w:type w:val="bbPlcHdr"/>
        </w:types>
        <w:behaviors>
          <w:behavior w:val="content"/>
        </w:behaviors>
        <w:guid w:val="{17D32F91-E3AF-49C6-A9F7-F752592156AE}"/>
      </w:docPartPr>
      <w:docPartBody>
        <w:p w:rsidR="008E4649" w:rsidRDefault="008E4649" w:rsidP="008E4649">
          <w:pPr>
            <w:pStyle w:val="B605CDFF479E40CB8FE3314922713609"/>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1362FAE0B3A848C3A2D0287267AE169C"/>
        <w:category>
          <w:name w:val="Allgemein"/>
          <w:gallery w:val="placeholder"/>
        </w:category>
        <w:types>
          <w:type w:val="bbPlcHdr"/>
        </w:types>
        <w:behaviors>
          <w:behavior w:val="content"/>
        </w:behaviors>
        <w:guid w:val="{32FD3F4A-C75D-4CFC-B7AF-26A321ED28E7}"/>
      </w:docPartPr>
      <w:docPartBody>
        <w:p w:rsidR="008E4649" w:rsidRDefault="008E4649" w:rsidP="008E4649">
          <w:pPr>
            <w:pStyle w:val="1362FAE0B3A848C3A2D0287267AE169C"/>
          </w:pPr>
          <w:r>
            <w:rPr>
              <w:rFonts w:cs="Arial"/>
              <w:vanish/>
              <w:color w:val="FF0000"/>
            </w:rPr>
            <w:t>[</w:t>
          </w:r>
          <w:r>
            <w:rPr>
              <w:vanish/>
              <w:color w:val="FF0000"/>
            </w:rPr>
            <w:t>…</w:t>
          </w:r>
          <w:r>
            <w:rPr>
              <w:rFonts w:cs="Arial"/>
              <w:vanish/>
              <w:color w:val="FF0000"/>
            </w:rPr>
            <w:t>]</w:t>
          </w:r>
        </w:p>
      </w:docPartBody>
    </w:docPart>
    <w:docPart>
      <w:docPartPr>
        <w:name w:val="395F33914D7C453881DAC26C169B6628"/>
        <w:category>
          <w:name w:val="Allgemein"/>
          <w:gallery w:val="placeholder"/>
        </w:category>
        <w:types>
          <w:type w:val="bbPlcHdr"/>
        </w:types>
        <w:behaviors>
          <w:behavior w:val="content"/>
        </w:behaviors>
        <w:guid w:val="{7AD7AB6A-8718-45E0-AC44-A7ED144E36C2}"/>
      </w:docPartPr>
      <w:docPartBody>
        <w:p w:rsidR="008E4649" w:rsidRDefault="008E4649" w:rsidP="008E4649">
          <w:pPr>
            <w:pStyle w:val="395F33914D7C453881DAC26C169B6628"/>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22D53577F3F94E0B840E5B4B5233FBA8"/>
        <w:category>
          <w:name w:val="Allgemein"/>
          <w:gallery w:val="placeholder"/>
        </w:category>
        <w:types>
          <w:type w:val="bbPlcHdr"/>
        </w:types>
        <w:behaviors>
          <w:behavior w:val="content"/>
        </w:behaviors>
        <w:guid w:val="{EF0E0B53-086E-4C28-864F-D4B8866B0199}"/>
      </w:docPartPr>
      <w:docPartBody>
        <w:p w:rsidR="008E4649" w:rsidRDefault="008E4649" w:rsidP="008E4649">
          <w:pPr>
            <w:pStyle w:val="22D53577F3F94E0B840E5B4B5233FBA8"/>
          </w:pPr>
          <w:r>
            <w:rPr>
              <w:rFonts w:cs="Arial"/>
              <w:vanish/>
              <w:color w:val="FF0000"/>
            </w:rPr>
            <w:t>[</w:t>
          </w:r>
          <w:r>
            <w:rPr>
              <w:vanish/>
              <w:color w:val="FF0000"/>
            </w:rPr>
            <w:t>…</w:t>
          </w:r>
          <w:r>
            <w:rPr>
              <w:rFonts w:cs="Arial"/>
              <w:vanish/>
              <w:color w:val="FF0000"/>
            </w:rPr>
            <w:t>]</w:t>
          </w:r>
        </w:p>
      </w:docPartBody>
    </w:docPart>
    <w:docPart>
      <w:docPartPr>
        <w:name w:val="9E7ABF9E3479452DAA9477CC36B2B89A"/>
        <w:category>
          <w:name w:val="Allgemein"/>
          <w:gallery w:val="placeholder"/>
        </w:category>
        <w:types>
          <w:type w:val="bbPlcHdr"/>
        </w:types>
        <w:behaviors>
          <w:behavior w:val="content"/>
        </w:behaviors>
        <w:guid w:val="{8249327B-F9BE-4858-A504-DA4FD81F35AC}"/>
      </w:docPartPr>
      <w:docPartBody>
        <w:p w:rsidR="008E4649" w:rsidRDefault="008E4649" w:rsidP="008E4649">
          <w:pPr>
            <w:pStyle w:val="9E7ABF9E3479452DAA9477CC36B2B89A"/>
          </w:pPr>
          <w:r>
            <w:rPr>
              <w:rStyle w:val="Platzhaltertext"/>
              <w:rFonts w:cs="Arial"/>
              <w:color w:val="FF0000"/>
            </w:rPr>
            <w:t>[</w:t>
          </w:r>
          <w:r>
            <w:rPr>
              <w:rStyle w:val="Platzhaltertext"/>
              <w:color w:val="FF0000"/>
            </w:rPr>
            <w:t>…</w:t>
          </w:r>
          <w:r>
            <w:rPr>
              <w:rStyle w:val="Platzhaltertext"/>
              <w:rFonts w:cs="Arial"/>
              <w:color w:val="FF000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0C9"/>
    <w:rsid w:val="00023634"/>
    <w:rsid w:val="00076122"/>
    <w:rsid w:val="000779EB"/>
    <w:rsid w:val="000C2715"/>
    <w:rsid w:val="0014559E"/>
    <w:rsid w:val="001943E7"/>
    <w:rsid w:val="001D638D"/>
    <w:rsid w:val="00216A24"/>
    <w:rsid w:val="00295F43"/>
    <w:rsid w:val="002D6072"/>
    <w:rsid w:val="003A585A"/>
    <w:rsid w:val="004350BE"/>
    <w:rsid w:val="00436962"/>
    <w:rsid w:val="005162D3"/>
    <w:rsid w:val="00516A69"/>
    <w:rsid w:val="00540599"/>
    <w:rsid w:val="005837F3"/>
    <w:rsid w:val="005920C9"/>
    <w:rsid w:val="00646295"/>
    <w:rsid w:val="006A20AA"/>
    <w:rsid w:val="00731975"/>
    <w:rsid w:val="007608A9"/>
    <w:rsid w:val="008549C1"/>
    <w:rsid w:val="008D576C"/>
    <w:rsid w:val="008E4649"/>
    <w:rsid w:val="00900130"/>
    <w:rsid w:val="0095156D"/>
    <w:rsid w:val="0096293B"/>
    <w:rsid w:val="009F11E0"/>
    <w:rsid w:val="00A04B40"/>
    <w:rsid w:val="00B67F60"/>
    <w:rsid w:val="00B7197F"/>
    <w:rsid w:val="00C174E1"/>
    <w:rsid w:val="00CA65AB"/>
    <w:rsid w:val="00D05493"/>
    <w:rsid w:val="00D055B6"/>
    <w:rsid w:val="00D416AE"/>
    <w:rsid w:val="00D64B32"/>
    <w:rsid w:val="00D94C51"/>
    <w:rsid w:val="00DD34C8"/>
    <w:rsid w:val="00E577C8"/>
    <w:rsid w:val="00EB128C"/>
    <w:rsid w:val="00EF4E03"/>
    <w:rsid w:val="00F35B94"/>
    <w:rsid w:val="00F93629"/>
    <w:rsid w:val="00F93685"/>
    <w:rsid w:val="00FA0736"/>
    <w:rsid w:val="00FB46B2"/>
    <w:rsid w:val="00FD72A9"/>
    <w:rsid w:val="00FF20E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rsid w:val="008E4649"/>
    <w:rPr>
      <w:color w:val="808080"/>
    </w:rPr>
  </w:style>
  <w:style w:type="paragraph" w:customStyle="1" w:styleId="D88E48FB20C540FC84C5FF53458F77D9">
    <w:name w:val="D88E48FB20C540FC84C5FF53458F77D9"/>
    <w:rsid w:val="00D055B6"/>
  </w:style>
  <w:style w:type="paragraph" w:customStyle="1" w:styleId="2D1B16A076C84B10A945C6D245A32ACC">
    <w:name w:val="2D1B16A076C84B10A945C6D245A32ACC"/>
    <w:rsid w:val="00D055B6"/>
  </w:style>
  <w:style w:type="paragraph" w:customStyle="1" w:styleId="A5AFA7EE698D48E9A1915BA2FD56BB5F">
    <w:name w:val="A5AFA7EE698D48E9A1915BA2FD56BB5F"/>
    <w:rsid w:val="00D055B6"/>
  </w:style>
  <w:style w:type="paragraph" w:customStyle="1" w:styleId="5DE332C3D13B44E5BE9B6F882E52D684">
    <w:name w:val="5DE332C3D13B44E5BE9B6F882E52D684"/>
    <w:rsid w:val="00D055B6"/>
  </w:style>
  <w:style w:type="paragraph" w:customStyle="1" w:styleId="8C0C92FC9D48478CAE94116F88F10731">
    <w:name w:val="8C0C92FC9D48478CAE94116F88F10731"/>
    <w:rsid w:val="00D055B6"/>
  </w:style>
  <w:style w:type="paragraph" w:customStyle="1" w:styleId="B72D5092D7DA4AEEBBEBF56828C27BD6">
    <w:name w:val="B72D5092D7DA4AEEBBEBF56828C27BD6"/>
    <w:rsid w:val="00D055B6"/>
  </w:style>
  <w:style w:type="paragraph" w:customStyle="1" w:styleId="415890ECC02E4188BC08B0AA2E6AFBEC">
    <w:name w:val="415890ECC02E4188BC08B0AA2E6AFBEC"/>
    <w:rsid w:val="00D055B6"/>
  </w:style>
  <w:style w:type="character" w:customStyle="1" w:styleId="FormatvorlagePlatzhaltertextRot1">
    <w:name w:val="Formatvorlage Platzhaltertext + Rot1"/>
    <w:basedOn w:val="Platzhaltertext"/>
    <w:rsid w:val="00216A24"/>
    <w:rPr>
      <w:vanish/>
      <w:color w:val="FF0000"/>
    </w:rPr>
  </w:style>
  <w:style w:type="paragraph" w:customStyle="1" w:styleId="D988FE2D9378423D8969E4A99EED63BA">
    <w:name w:val="D988FE2D9378423D8969E4A99EED63BA"/>
    <w:rsid w:val="00D055B6"/>
  </w:style>
  <w:style w:type="paragraph" w:customStyle="1" w:styleId="2AF2B21211F442AABF92BA8A62703038">
    <w:name w:val="2AF2B21211F442AABF92BA8A62703038"/>
    <w:rsid w:val="00D055B6"/>
  </w:style>
  <w:style w:type="paragraph" w:customStyle="1" w:styleId="2F2A609BC23D4D8AB5195A7CBCF028A5">
    <w:name w:val="2F2A609BC23D4D8AB5195A7CBCF028A5"/>
    <w:rsid w:val="00D055B6"/>
  </w:style>
  <w:style w:type="character" w:customStyle="1" w:styleId="PlatzhalterEingabe-Auswahlfeld">
    <w:name w:val="Platzhalter Eingabe-/Auswahlfeld"/>
    <w:basedOn w:val="Absatz-Standardschriftart"/>
    <w:uiPriority w:val="1"/>
    <w:qFormat/>
    <w:rsid w:val="00216A24"/>
    <w:rPr>
      <w:color w:val="FF0000"/>
    </w:rPr>
  </w:style>
  <w:style w:type="paragraph" w:customStyle="1" w:styleId="4309CF80CDEF4DF68AE8CD163C11F8472">
    <w:name w:val="4309CF80CDEF4DF68AE8CD163C11F8472"/>
    <w:rsid w:val="00216A24"/>
    <w:pPr>
      <w:spacing w:after="0" w:line="240" w:lineRule="auto"/>
    </w:pPr>
    <w:rPr>
      <w:rFonts w:ascii="Arial" w:eastAsia="Times New Roman" w:hAnsi="Arial" w:cs="Times New Roman"/>
      <w:szCs w:val="20"/>
    </w:rPr>
  </w:style>
  <w:style w:type="paragraph" w:customStyle="1" w:styleId="31EF493679BE44F6B4214205A9025EA62">
    <w:name w:val="31EF493679BE44F6B4214205A9025EA62"/>
    <w:rsid w:val="00216A24"/>
    <w:pPr>
      <w:spacing w:after="0" w:line="240" w:lineRule="auto"/>
    </w:pPr>
    <w:rPr>
      <w:rFonts w:ascii="Arial" w:eastAsia="Times New Roman" w:hAnsi="Arial" w:cs="Times New Roman"/>
      <w:szCs w:val="20"/>
    </w:rPr>
  </w:style>
  <w:style w:type="paragraph" w:customStyle="1" w:styleId="5CA40DA37F3B4F61A52F3B96642F794B2">
    <w:name w:val="5CA40DA37F3B4F61A52F3B96642F794B2"/>
    <w:rsid w:val="00216A24"/>
    <w:pPr>
      <w:spacing w:after="0" w:line="240" w:lineRule="auto"/>
    </w:pPr>
    <w:rPr>
      <w:rFonts w:ascii="Arial" w:eastAsia="Times New Roman" w:hAnsi="Arial" w:cs="Times New Roman"/>
      <w:szCs w:val="20"/>
    </w:rPr>
  </w:style>
  <w:style w:type="paragraph" w:customStyle="1" w:styleId="B895C937211F4E1BBD52001E4366A28D2">
    <w:name w:val="B895C937211F4E1BBD52001E4366A28D2"/>
    <w:rsid w:val="00216A24"/>
    <w:pPr>
      <w:spacing w:after="0" w:line="240" w:lineRule="auto"/>
    </w:pPr>
    <w:rPr>
      <w:rFonts w:ascii="Arial" w:eastAsia="Times New Roman" w:hAnsi="Arial" w:cs="Times New Roman"/>
      <w:szCs w:val="20"/>
    </w:rPr>
  </w:style>
  <w:style w:type="paragraph" w:customStyle="1" w:styleId="BCFB3DFD749D42208492DA87E9D748192">
    <w:name w:val="BCFB3DFD749D42208492DA87E9D748192"/>
    <w:rsid w:val="00216A24"/>
    <w:pPr>
      <w:spacing w:after="0" w:line="240" w:lineRule="auto"/>
    </w:pPr>
    <w:rPr>
      <w:rFonts w:ascii="Arial" w:eastAsia="Times New Roman" w:hAnsi="Arial" w:cs="Times New Roman"/>
      <w:szCs w:val="20"/>
    </w:rPr>
  </w:style>
  <w:style w:type="paragraph" w:customStyle="1" w:styleId="CE5CDDAF35AD4E719396EC35A099D1A72">
    <w:name w:val="CE5CDDAF35AD4E719396EC35A099D1A72"/>
    <w:rsid w:val="00216A24"/>
    <w:pPr>
      <w:spacing w:after="0" w:line="240" w:lineRule="auto"/>
    </w:pPr>
    <w:rPr>
      <w:rFonts w:ascii="Arial" w:eastAsia="Times New Roman" w:hAnsi="Arial" w:cs="Times New Roman"/>
      <w:szCs w:val="20"/>
    </w:rPr>
  </w:style>
  <w:style w:type="paragraph" w:customStyle="1" w:styleId="1B5EB860CCAD4098951C06B97AAAD3462">
    <w:name w:val="1B5EB860CCAD4098951C06B97AAAD3462"/>
    <w:rsid w:val="00216A24"/>
    <w:pPr>
      <w:spacing w:after="0" w:line="240" w:lineRule="auto"/>
    </w:pPr>
    <w:rPr>
      <w:rFonts w:ascii="Arial" w:eastAsia="Times New Roman" w:hAnsi="Arial" w:cs="Times New Roman"/>
      <w:szCs w:val="20"/>
    </w:rPr>
  </w:style>
  <w:style w:type="paragraph" w:customStyle="1" w:styleId="91ED700F65764E019192F1207D406DC12">
    <w:name w:val="91ED700F65764E019192F1207D406DC12"/>
    <w:rsid w:val="00216A24"/>
    <w:pPr>
      <w:spacing w:after="0" w:line="240" w:lineRule="auto"/>
    </w:pPr>
    <w:rPr>
      <w:rFonts w:ascii="Arial" w:eastAsia="Times New Roman" w:hAnsi="Arial" w:cs="Times New Roman"/>
      <w:szCs w:val="20"/>
    </w:rPr>
  </w:style>
  <w:style w:type="paragraph" w:customStyle="1" w:styleId="AAABBB1357114432BBEF63211FF9ADB33">
    <w:name w:val="AAABBB1357114432BBEF63211FF9ADB33"/>
    <w:rsid w:val="00216A24"/>
    <w:pPr>
      <w:spacing w:after="0" w:line="240" w:lineRule="auto"/>
    </w:pPr>
    <w:rPr>
      <w:rFonts w:ascii="Arial" w:eastAsia="Times New Roman" w:hAnsi="Arial" w:cs="Times New Roman"/>
      <w:szCs w:val="20"/>
    </w:rPr>
  </w:style>
  <w:style w:type="paragraph" w:customStyle="1" w:styleId="761A9A268E67441DBB47E12012F5F2812">
    <w:name w:val="761A9A268E67441DBB47E12012F5F2812"/>
    <w:rsid w:val="00216A24"/>
    <w:pPr>
      <w:spacing w:after="0" w:line="240" w:lineRule="auto"/>
    </w:pPr>
    <w:rPr>
      <w:rFonts w:ascii="Arial" w:eastAsia="Times New Roman" w:hAnsi="Arial" w:cs="Times New Roman"/>
      <w:szCs w:val="20"/>
    </w:rPr>
  </w:style>
  <w:style w:type="paragraph" w:customStyle="1" w:styleId="393DDA084C2146CA9B0D5D72422983052">
    <w:name w:val="393DDA084C2146CA9B0D5D72422983052"/>
    <w:rsid w:val="00216A24"/>
    <w:pPr>
      <w:spacing w:after="0" w:line="240" w:lineRule="auto"/>
    </w:pPr>
    <w:rPr>
      <w:rFonts w:ascii="Arial" w:eastAsia="Times New Roman" w:hAnsi="Arial" w:cs="Times New Roman"/>
      <w:szCs w:val="20"/>
    </w:rPr>
  </w:style>
  <w:style w:type="paragraph" w:customStyle="1" w:styleId="DF0577A6DA2D4ADCB3B38E12F2350E1A2">
    <w:name w:val="DF0577A6DA2D4ADCB3B38E12F2350E1A2"/>
    <w:rsid w:val="00216A24"/>
    <w:pPr>
      <w:spacing w:after="0" w:line="240" w:lineRule="auto"/>
    </w:pPr>
    <w:rPr>
      <w:rFonts w:ascii="Arial" w:eastAsia="Times New Roman" w:hAnsi="Arial" w:cs="Times New Roman"/>
      <w:szCs w:val="20"/>
    </w:rPr>
  </w:style>
  <w:style w:type="paragraph" w:customStyle="1" w:styleId="EADA1B72677A44A3A42EC3E31B6594872">
    <w:name w:val="EADA1B72677A44A3A42EC3E31B6594872"/>
    <w:rsid w:val="00216A24"/>
    <w:pPr>
      <w:spacing w:after="0" w:line="240" w:lineRule="auto"/>
    </w:pPr>
    <w:rPr>
      <w:rFonts w:ascii="Arial" w:eastAsia="Times New Roman" w:hAnsi="Arial" w:cs="Times New Roman"/>
      <w:szCs w:val="20"/>
    </w:rPr>
  </w:style>
  <w:style w:type="paragraph" w:customStyle="1" w:styleId="4E15E69E95F340DAAD0C45094FFC8AE72">
    <w:name w:val="4E15E69E95F340DAAD0C45094FFC8AE72"/>
    <w:rsid w:val="00216A24"/>
    <w:pPr>
      <w:spacing w:after="0" w:line="240" w:lineRule="auto"/>
    </w:pPr>
    <w:rPr>
      <w:rFonts w:ascii="Arial" w:eastAsia="Times New Roman" w:hAnsi="Arial" w:cs="Times New Roman"/>
      <w:szCs w:val="20"/>
    </w:rPr>
  </w:style>
  <w:style w:type="paragraph" w:customStyle="1" w:styleId="8C1B4ABAA00340CBB5D2C60CBC12B1AF3">
    <w:name w:val="8C1B4ABAA00340CBB5D2C60CBC12B1AF3"/>
    <w:rsid w:val="00216A24"/>
    <w:pPr>
      <w:spacing w:after="0" w:line="240" w:lineRule="auto"/>
    </w:pPr>
    <w:rPr>
      <w:rFonts w:ascii="Arial" w:eastAsia="Times New Roman" w:hAnsi="Arial" w:cs="Times New Roman"/>
      <w:szCs w:val="20"/>
    </w:rPr>
  </w:style>
  <w:style w:type="paragraph" w:customStyle="1" w:styleId="A96A2257BD704C17AB62A9EA166952A83">
    <w:name w:val="A96A2257BD704C17AB62A9EA166952A83"/>
    <w:rsid w:val="00216A24"/>
    <w:pPr>
      <w:spacing w:after="0" w:line="240" w:lineRule="auto"/>
    </w:pPr>
    <w:rPr>
      <w:rFonts w:ascii="Arial" w:eastAsia="Times New Roman" w:hAnsi="Arial" w:cs="Times New Roman"/>
      <w:szCs w:val="20"/>
    </w:rPr>
  </w:style>
  <w:style w:type="paragraph" w:customStyle="1" w:styleId="1E15A084C61F436E84FEFD265D51DDAA2">
    <w:name w:val="1E15A084C61F436E84FEFD265D51DDAA2"/>
    <w:rsid w:val="00216A24"/>
    <w:pPr>
      <w:spacing w:after="0" w:line="240" w:lineRule="auto"/>
    </w:pPr>
    <w:rPr>
      <w:rFonts w:ascii="Arial" w:eastAsia="Times New Roman" w:hAnsi="Arial" w:cs="Times New Roman"/>
      <w:szCs w:val="20"/>
    </w:rPr>
  </w:style>
  <w:style w:type="paragraph" w:customStyle="1" w:styleId="358763945A17402BBCA8575519AD23AD2">
    <w:name w:val="358763945A17402BBCA8575519AD23AD2"/>
    <w:rsid w:val="00216A24"/>
    <w:pPr>
      <w:spacing w:after="0" w:line="240" w:lineRule="auto"/>
    </w:pPr>
    <w:rPr>
      <w:rFonts w:ascii="Arial" w:eastAsia="Times New Roman" w:hAnsi="Arial" w:cs="Times New Roman"/>
      <w:szCs w:val="20"/>
    </w:rPr>
  </w:style>
  <w:style w:type="paragraph" w:customStyle="1" w:styleId="EF732BD2965944A88E12FBE48BFB6A4D3">
    <w:name w:val="EF732BD2965944A88E12FBE48BFB6A4D3"/>
    <w:rsid w:val="00216A24"/>
    <w:pPr>
      <w:spacing w:after="0" w:line="240" w:lineRule="auto"/>
    </w:pPr>
    <w:rPr>
      <w:rFonts w:ascii="Arial" w:eastAsia="Times New Roman" w:hAnsi="Arial" w:cs="Times New Roman"/>
      <w:szCs w:val="20"/>
    </w:rPr>
  </w:style>
  <w:style w:type="paragraph" w:customStyle="1" w:styleId="6413AC0D9B014708AFF0A3633146BB043">
    <w:name w:val="6413AC0D9B014708AFF0A3633146BB043"/>
    <w:rsid w:val="00216A24"/>
    <w:pPr>
      <w:spacing w:after="0" w:line="240" w:lineRule="auto"/>
    </w:pPr>
    <w:rPr>
      <w:rFonts w:ascii="Arial" w:eastAsia="Times New Roman" w:hAnsi="Arial" w:cs="Times New Roman"/>
      <w:szCs w:val="20"/>
    </w:rPr>
  </w:style>
  <w:style w:type="paragraph" w:customStyle="1" w:styleId="A7C8CBE8C42D4E7993B95D973F4ACD843">
    <w:name w:val="A7C8CBE8C42D4E7993B95D973F4ACD843"/>
    <w:rsid w:val="00216A24"/>
    <w:pPr>
      <w:spacing w:after="0" w:line="240" w:lineRule="auto"/>
    </w:pPr>
    <w:rPr>
      <w:rFonts w:ascii="Arial" w:eastAsia="Times New Roman" w:hAnsi="Arial" w:cs="Times New Roman"/>
      <w:szCs w:val="20"/>
    </w:rPr>
  </w:style>
  <w:style w:type="paragraph" w:customStyle="1" w:styleId="B09CC6F2AAA043CFBB2050CD3BA2AE6C3">
    <w:name w:val="B09CC6F2AAA043CFBB2050CD3BA2AE6C3"/>
    <w:rsid w:val="00216A24"/>
    <w:pPr>
      <w:spacing w:after="0" w:line="240" w:lineRule="auto"/>
    </w:pPr>
    <w:rPr>
      <w:rFonts w:ascii="Arial" w:eastAsia="Times New Roman" w:hAnsi="Arial" w:cs="Times New Roman"/>
      <w:szCs w:val="20"/>
    </w:rPr>
  </w:style>
  <w:style w:type="paragraph" w:customStyle="1" w:styleId="6D9E29A1E98B47DB9F5B2E0E883780063">
    <w:name w:val="6D9E29A1E98B47DB9F5B2E0E883780063"/>
    <w:rsid w:val="00216A24"/>
    <w:pPr>
      <w:spacing w:after="0" w:line="240" w:lineRule="auto"/>
    </w:pPr>
    <w:rPr>
      <w:rFonts w:ascii="Arial" w:eastAsia="Times New Roman" w:hAnsi="Arial" w:cs="Times New Roman"/>
      <w:szCs w:val="20"/>
    </w:rPr>
  </w:style>
  <w:style w:type="paragraph" w:customStyle="1" w:styleId="ECAB401D125240FAA5E04D806D571EFF3">
    <w:name w:val="ECAB401D125240FAA5E04D806D571EFF3"/>
    <w:rsid w:val="00216A24"/>
    <w:pPr>
      <w:spacing w:after="0" w:line="240" w:lineRule="auto"/>
    </w:pPr>
    <w:rPr>
      <w:rFonts w:ascii="Arial" w:eastAsia="Times New Roman" w:hAnsi="Arial" w:cs="Times New Roman"/>
      <w:szCs w:val="20"/>
    </w:rPr>
  </w:style>
  <w:style w:type="paragraph" w:customStyle="1" w:styleId="838ED507E0F9436880913479669F28ED3">
    <w:name w:val="838ED507E0F9436880913479669F28ED3"/>
    <w:rsid w:val="00216A24"/>
    <w:pPr>
      <w:spacing w:after="0" w:line="240" w:lineRule="auto"/>
    </w:pPr>
    <w:rPr>
      <w:rFonts w:ascii="Arial" w:eastAsia="Times New Roman" w:hAnsi="Arial" w:cs="Times New Roman"/>
      <w:szCs w:val="20"/>
    </w:rPr>
  </w:style>
  <w:style w:type="paragraph" w:customStyle="1" w:styleId="31E58E2FD04E4199B4BAAEF8F15E39B03">
    <w:name w:val="31E58E2FD04E4199B4BAAEF8F15E39B03"/>
    <w:rsid w:val="00216A24"/>
    <w:pPr>
      <w:spacing w:after="0" w:line="240" w:lineRule="auto"/>
    </w:pPr>
    <w:rPr>
      <w:rFonts w:ascii="Arial" w:eastAsia="Times New Roman" w:hAnsi="Arial" w:cs="Times New Roman"/>
      <w:szCs w:val="20"/>
    </w:rPr>
  </w:style>
  <w:style w:type="paragraph" w:customStyle="1" w:styleId="24946649EE6C426AB2545A893A0187B4">
    <w:name w:val="24946649EE6C426AB2545A893A0187B4"/>
    <w:rsid w:val="008E4649"/>
    <w:rPr>
      <w:kern w:val="2"/>
      <w14:ligatures w14:val="standardContextual"/>
    </w:rPr>
  </w:style>
  <w:style w:type="paragraph" w:customStyle="1" w:styleId="EFC57E17A7524FF4B8BF4A61327F356A">
    <w:name w:val="EFC57E17A7524FF4B8BF4A61327F356A"/>
    <w:rsid w:val="008E4649"/>
    <w:rPr>
      <w:kern w:val="2"/>
      <w14:ligatures w14:val="standardContextual"/>
    </w:rPr>
  </w:style>
  <w:style w:type="paragraph" w:customStyle="1" w:styleId="E7F71BE599434CBFABF7205A7EC54673">
    <w:name w:val="E7F71BE599434CBFABF7205A7EC54673"/>
    <w:rsid w:val="008E4649"/>
    <w:rPr>
      <w:kern w:val="2"/>
      <w14:ligatures w14:val="standardContextual"/>
    </w:rPr>
  </w:style>
  <w:style w:type="paragraph" w:customStyle="1" w:styleId="4E61B584B26C48D9808AB8F4B29B637F">
    <w:name w:val="4E61B584B26C48D9808AB8F4B29B637F"/>
    <w:rsid w:val="008E4649"/>
    <w:rPr>
      <w:kern w:val="2"/>
      <w14:ligatures w14:val="standardContextual"/>
    </w:rPr>
  </w:style>
  <w:style w:type="paragraph" w:customStyle="1" w:styleId="51D4434685F44E178FA3AE03FD11A12B">
    <w:name w:val="51D4434685F44E178FA3AE03FD11A12B"/>
    <w:rsid w:val="008E4649"/>
    <w:rPr>
      <w:kern w:val="2"/>
      <w14:ligatures w14:val="standardContextual"/>
    </w:rPr>
  </w:style>
  <w:style w:type="paragraph" w:customStyle="1" w:styleId="16C65BF466A84E5DB345E40FB7323117">
    <w:name w:val="16C65BF466A84E5DB345E40FB7323117"/>
    <w:rsid w:val="008E4649"/>
    <w:rPr>
      <w:kern w:val="2"/>
      <w14:ligatures w14:val="standardContextual"/>
    </w:rPr>
  </w:style>
  <w:style w:type="paragraph" w:customStyle="1" w:styleId="9D148F77638049A6B3E764A028F3F147">
    <w:name w:val="9D148F77638049A6B3E764A028F3F147"/>
    <w:rsid w:val="008E4649"/>
    <w:rPr>
      <w:kern w:val="2"/>
      <w14:ligatures w14:val="standardContextual"/>
    </w:rPr>
  </w:style>
  <w:style w:type="paragraph" w:customStyle="1" w:styleId="A633691B32C5490C962191AA21B95304">
    <w:name w:val="A633691B32C5490C962191AA21B95304"/>
    <w:rsid w:val="008E4649"/>
    <w:rPr>
      <w:kern w:val="2"/>
      <w14:ligatures w14:val="standardContextual"/>
    </w:rPr>
  </w:style>
  <w:style w:type="paragraph" w:customStyle="1" w:styleId="9C330AA65D0642E0A74DA83FF975BCA1">
    <w:name w:val="9C330AA65D0642E0A74DA83FF975BCA1"/>
    <w:rsid w:val="008E4649"/>
    <w:rPr>
      <w:kern w:val="2"/>
      <w14:ligatures w14:val="standardContextual"/>
    </w:rPr>
  </w:style>
  <w:style w:type="paragraph" w:customStyle="1" w:styleId="5032C8FEAA9942C3A9CD1CBE7C4C5141">
    <w:name w:val="5032C8FEAA9942C3A9CD1CBE7C4C5141"/>
    <w:rsid w:val="008E4649"/>
    <w:rPr>
      <w:kern w:val="2"/>
      <w14:ligatures w14:val="standardContextual"/>
    </w:rPr>
  </w:style>
  <w:style w:type="paragraph" w:customStyle="1" w:styleId="4ED355B6E9FE4BD4B3BFE8EDAF5C4825">
    <w:name w:val="4ED355B6E9FE4BD4B3BFE8EDAF5C4825"/>
    <w:rsid w:val="008E4649"/>
    <w:rPr>
      <w:kern w:val="2"/>
      <w14:ligatures w14:val="standardContextual"/>
    </w:rPr>
  </w:style>
  <w:style w:type="paragraph" w:customStyle="1" w:styleId="70F23EA3A4F340ABA5531E0C6F5A070C">
    <w:name w:val="70F23EA3A4F340ABA5531E0C6F5A070C"/>
    <w:rsid w:val="008E4649"/>
    <w:rPr>
      <w:kern w:val="2"/>
      <w14:ligatures w14:val="standardContextual"/>
    </w:rPr>
  </w:style>
  <w:style w:type="paragraph" w:customStyle="1" w:styleId="3923DE6E65CF40C3AA58893A8122BA70">
    <w:name w:val="3923DE6E65CF40C3AA58893A8122BA70"/>
    <w:rsid w:val="008E4649"/>
    <w:rPr>
      <w:kern w:val="2"/>
      <w14:ligatures w14:val="standardContextual"/>
    </w:rPr>
  </w:style>
  <w:style w:type="paragraph" w:customStyle="1" w:styleId="7663723EFF2940D9A0A3C6C3F447E3CA">
    <w:name w:val="7663723EFF2940D9A0A3C6C3F447E3CA"/>
    <w:rsid w:val="008E4649"/>
    <w:rPr>
      <w:kern w:val="2"/>
      <w14:ligatures w14:val="standardContextual"/>
    </w:rPr>
  </w:style>
  <w:style w:type="paragraph" w:customStyle="1" w:styleId="1B8897EC3A434803826F4323F0D5B6ED">
    <w:name w:val="1B8897EC3A434803826F4323F0D5B6ED"/>
    <w:rsid w:val="008E4649"/>
    <w:rPr>
      <w:kern w:val="2"/>
      <w14:ligatures w14:val="standardContextual"/>
    </w:rPr>
  </w:style>
  <w:style w:type="paragraph" w:customStyle="1" w:styleId="F3F7F3F3B96E4F23A66DD27E191D349C">
    <w:name w:val="F3F7F3F3B96E4F23A66DD27E191D349C"/>
    <w:rsid w:val="008E4649"/>
    <w:rPr>
      <w:kern w:val="2"/>
      <w14:ligatures w14:val="standardContextual"/>
    </w:rPr>
  </w:style>
  <w:style w:type="paragraph" w:customStyle="1" w:styleId="5A0AB83BCCD844A8AB7F9F7B155B5CFE">
    <w:name w:val="5A0AB83BCCD844A8AB7F9F7B155B5CFE"/>
    <w:rsid w:val="008E4649"/>
    <w:rPr>
      <w:kern w:val="2"/>
      <w14:ligatures w14:val="standardContextual"/>
    </w:rPr>
  </w:style>
  <w:style w:type="paragraph" w:customStyle="1" w:styleId="B605CDFF479E40CB8FE3314922713609">
    <w:name w:val="B605CDFF479E40CB8FE3314922713609"/>
    <w:rsid w:val="008E4649"/>
    <w:rPr>
      <w:kern w:val="2"/>
      <w14:ligatures w14:val="standardContextual"/>
    </w:rPr>
  </w:style>
  <w:style w:type="paragraph" w:customStyle="1" w:styleId="1362FAE0B3A848C3A2D0287267AE169C">
    <w:name w:val="1362FAE0B3A848C3A2D0287267AE169C"/>
    <w:rsid w:val="008E4649"/>
    <w:rPr>
      <w:kern w:val="2"/>
      <w14:ligatures w14:val="standardContextual"/>
    </w:rPr>
  </w:style>
  <w:style w:type="paragraph" w:customStyle="1" w:styleId="395F33914D7C453881DAC26C169B6628">
    <w:name w:val="395F33914D7C453881DAC26C169B6628"/>
    <w:rsid w:val="008E4649"/>
    <w:rPr>
      <w:kern w:val="2"/>
      <w14:ligatures w14:val="standardContextual"/>
    </w:rPr>
  </w:style>
  <w:style w:type="paragraph" w:customStyle="1" w:styleId="22D53577F3F94E0B840E5B4B5233FBA8">
    <w:name w:val="22D53577F3F94E0B840E5B4B5233FBA8"/>
    <w:rsid w:val="008E4649"/>
    <w:rPr>
      <w:kern w:val="2"/>
      <w14:ligatures w14:val="standardContextual"/>
    </w:rPr>
  </w:style>
  <w:style w:type="paragraph" w:customStyle="1" w:styleId="9E7ABF9E3479452DAA9477CC36B2B89A">
    <w:name w:val="9E7ABF9E3479452DAA9477CC36B2B89A"/>
    <w:rsid w:val="008E4649"/>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4B7678-E9C1-42D7-BA02-AE8E6D3D4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A6202-2108-2110.dotx</Template>
  <TotalTime>0</TotalTime>
  <Pages>1</Pages>
  <Words>1316</Words>
  <Characters>8296</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Gutachtenauftrag BK 2108/2110</vt:lpstr>
    </vt:vector>
  </TitlesOfParts>
  <Company>DGUV</Company>
  <LinksUpToDate>false</LinksUpToDate>
  <CharactersWithSpaces>9593</CharactersWithSpaces>
  <SharedDoc>false</SharedDoc>
  <HyperlinkBase>www.dguv.de/formtexte</HyperlinkBase>
  <HLinks>
    <vt:vector size="12" baseType="variant">
      <vt:variant>
        <vt:i4>3145782</vt:i4>
      </vt:variant>
      <vt:variant>
        <vt:i4>23</vt:i4>
      </vt:variant>
      <vt:variant>
        <vt:i4>0</vt:i4>
      </vt:variant>
      <vt:variant>
        <vt:i4>5</vt:i4>
      </vt:variant>
      <vt:variant>
        <vt:lpwstr>http://www.dguv.de/medien/inhalt/versicherung/dokum/teil2_ws_empf.pdf</vt:lpwstr>
      </vt:variant>
      <vt:variant>
        <vt:lpwstr/>
      </vt:variant>
      <vt:variant>
        <vt:i4>3145781</vt:i4>
      </vt:variant>
      <vt:variant>
        <vt:i4>20</vt:i4>
      </vt:variant>
      <vt:variant>
        <vt:i4>0</vt:i4>
      </vt:variant>
      <vt:variant>
        <vt:i4>5</vt:i4>
      </vt:variant>
      <vt:variant>
        <vt:lpwstr>http://www.dguv.de/medien/inhalt/versicherung/dokum/teil1_ws_empf.pdf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Gutachtenauftrag BK 2108/2110</dc:title>
  <dc:subject>0226</dc:subject>
  <dc:creator>AG Formtexte</dc:creator>
  <cp:lastModifiedBy>Pukies, Kristin</cp:lastModifiedBy>
  <cp:revision>40</cp:revision>
  <cp:lastPrinted>2011-01-24T20:43:00Z</cp:lastPrinted>
  <dcterms:created xsi:type="dcterms:W3CDTF">2022-05-16T16:58:00Z</dcterms:created>
  <dcterms:modified xsi:type="dcterms:W3CDTF">2026-02-11T11:50:00Z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text">
    <vt:lpwstr>A 6202-2108/2110</vt:lpwstr>
  </property>
  <property fmtid="{D5CDD505-2E9C-101B-9397-08002B2CF9AE}" pid="3" name="Stand">
    <vt:lpwstr>0226</vt:lpwstr>
  </property>
  <property fmtid="{D5CDD505-2E9C-101B-9397-08002B2CF9AE}" pid="4" name="Bezeichnung">
    <vt:lpwstr>Gutachtenauftrag BK 2108/2110</vt:lpwstr>
  </property>
  <property fmtid="{D5CDD505-2E9C-101B-9397-08002B2CF9AE}" pid="5" name="Speicherort">
    <vt:lpwstr> </vt:lpwstr>
  </property>
  <property fmtid="{D5CDD505-2E9C-101B-9397-08002B2CF9AE}" pid="6" name="Hinweise">
    <vt:lpwstr> </vt:lpwstr>
  </property>
  <property fmtid="{D5CDD505-2E9C-101B-9397-08002B2CF9AE}" pid="7" name="Unterschrift">
    <vt:lpwstr> </vt:lpwstr>
  </property>
  <property fmtid="{D5CDD505-2E9C-101B-9397-08002B2CF9AE}" pid="8" name="BG_eigen">
    <vt:lpwstr> </vt:lpwstr>
  </property>
  <property fmtid="{D5CDD505-2E9C-101B-9397-08002B2CF9AE}" pid="9" name="MSIP_Label_7545839c-a198-4d87-a0d2-c07b8aa32614_Enabled">
    <vt:lpwstr>true</vt:lpwstr>
  </property>
  <property fmtid="{D5CDD505-2E9C-101B-9397-08002B2CF9AE}" pid="10" name="MSIP_Label_7545839c-a198-4d87-a0d2-c07b8aa32614_SetDate">
    <vt:lpwstr>2025-07-18T08:28:45Z</vt:lpwstr>
  </property>
  <property fmtid="{D5CDD505-2E9C-101B-9397-08002B2CF9AE}" pid="11" name="MSIP_Label_7545839c-a198-4d87-a0d2-c07b8aa32614_Method">
    <vt:lpwstr>Standard</vt:lpwstr>
  </property>
  <property fmtid="{D5CDD505-2E9C-101B-9397-08002B2CF9AE}" pid="12" name="MSIP_Label_7545839c-a198-4d87-a0d2-c07b8aa32614_Name">
    <vt:lpwstr>Öffentlich</vt:lpwstr>
  </property>
  <property fmtid="{D5CDD505-2E9C-101B-9397-08002B2CF9AE}" pid="13" name="MSIP_Label_7545839c-a198-4d87-a0d2-c07b8aa32614_SiteId">
    <vt:lpwstr>f3987bed-0f17-4307-a6bb-a2ae861736b7</vt:lpwstr>
  </property>
  <property fmtid="{D5CDD505-2E9C-101B-9397-08002B2CF9AE}" pid="14" name="MSIP_Label_7545839c-a198-4d87-a0d2-c07b8aa32614_ActionId">
    <vt:lpwstr>c4e495e3-49b6-4ba3-9c45-0af26e8fa757</vt:lpwstr>
  </property>
  <property fmtid="{D5CDD505-2E9C-101B-9397-08002B2CF9AE}" pid="15" name="MSIP_Label_7545839c-a198-4d87-a0d2-c07b8aa32614_ContentBits">
    <vt:lpwstr>0</vt:lpwstr>
  </property>
  <property fmtid="{D5CDD505-2E9C-101B-9397-08002B2CF9AE}" pid="16" name="MSIP_Label_7545839c-a198-4d87-a0d2-c07b8aa32614_Tag">
    <vt:lpwstr>10, 3, 0, 1</vt:lpwstr>
  </property>
</Properties>
</file>